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382" w:rsidRPr="00E21BD4" w:rsidRDefault="00DC2382" w:rsidP="00A632D0">
      <w:pPr>
        <w:tabs>
          <w:tab w:val="left" w:pos="1987"/>
        </w:tabs>
        <w:rPr>
          <w:rFonts w:ascii="Arial" w:hAnsi="Arial" w:cs="Arial"/>
          <w:sz w:val="32"/>
          <w:szCs w:val="32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s1026" type="#_x0000_t75" style="position:absolute;margin-left:45pt;margin-top:-10.45pt;width:9in;height:576.65pt;z-index:-251658240;visibility:visible;mso-position-horizontal-relative:margin" wrapcoords="-23 0 -23 21574 21600 21574 21600 0 -23 0">
            <v:imagedata r:id="rId5" o:title=""/>
            <w10:wrap type="tight" anchorx="margin"/>
          </v:shape>
        </w:pict>
      </w:r>
      <w:r>
        <w:rPr>
          <w:rFonts w:ascii="Arial" w:hAnsi="Arial" w:cs="Arial"/>
          <w:sz w:val="32"/>
          <w:szCs w:val="32"/>
        </w:rPr>
        <w:tab/>
      </w:r>
    </w:p>
    <w:p w:rsidR="00DC2382" w:rsidRPr="00E21BD4" w:rsidRDefault="00DC2382" w:rsidP="00E21BD4">
      <w:pPr>
        <w:rPr>
          <w:rFonts w:ascii="Arial" w:hAnsi="Arial" w:cs="Arial"/>
          <w:sz w:val="32"/>
          <w:szCs w:val="32"/>
        </w:rPr>
      </w:pPr>
    </w:p>
    <w:p w:rsidR="00DC2382" w:rsidRPr="00E21BD4" w:rsidRDefault="00DC2382" w:rsidP="00E21BD4">
      <w:pPr>
        <w:rPr>
          <w:rFonts w:ascii="Arial" w:hAnsi="Arial" w:cs="Arial"/>
          <w:sz w:val="32"/>
          <w:szCs w:val="32"/>
        </w:rPr>
      </w:pPr>
    </w:p>
    <w:p w:rsidR="00DC2382" w:rsidRPr="00E21BD4" w:rsidRDefault="00DC2382" w:rsidP="00E21BD4">
      <w:pPr>
        <w:rPr>
          <w:rFonts w:ascii="Arial" w:hAnsi="Arial" w:cs="Arial"/>
          <w:sz w:val="32"/>
          <w:szCs w:val="32"/>
        </w:rPr>
      </w:pPr>
    </w:p>
    <w:p w:rsidR="00DC2382" w:rsidRPr="00E21BD4" w:rsidRDefault="00DC2382" w:rsidP="00E21BD4">
      <w:pPr>
        <w:rPr>
          <w:rFonts w:ascii="Arial" w:hAnsi="Arial" w:cs="Arial"/>
          <w:sz w:val="32"/>
          <w:szCs w:val="32"/>
        </w:rPr>
      </w:pPr>
    </w:p>
    <w:p w:rsidR="00DC2382" w:rsidRPr="00E21BD4" w:rsidRDefault="00DC2382" w:rsidP="00E21BD4">
      <w:pPr>
        <w:rPr>
          <w:rFonts w:ascii="Arial" w:hAnsi="Arial" w:cs="Arial"/>
          <w:sz w:val="32"/>
          <w:szCs w:val="32"/>
        </w:rPr>
      </w:pPr>
    </w:p>
    <w:p w:rsidR="00DC2382" w:rsidRPr="00E21BD4" w:rsidRDefault="00DC2382" w:rsidP="00E21BD4">
      <w:pPr>
        <w:rPr>
          <w:rFonts w:ascii="Arial" w:hAnsi="Arial" w:cs="Arial"/>
          <w:sz w:val="32"/>
          <w:szCs w:val="32"/>
        </w:rPr>
      </w:pPr>
    </w:p>
    <w:p w:rsidR="00DC2382" w:rsidRPr="00E21BD4" w:rsidRDefault="00DC2382" w:rsidP="00E21BD4">
      <w:pPr>
        <w:rPr>
          <w:rFonts w:ascii="Arial" w:hAnsi="Arial" w:cs="Arial"/>
          <w:sz w:val="32"/>
          <w:szCs w:val="32"/>
        </w:rPr>
      </w:pPr>
    </w:p>
    <w:p w:rsidR="00DC2382" w:rsidRPr="00E21BD4" w:rsidRDefault="00DC2382" w:rsidP="00E21BD4">
      <w:pPr>
        <w:rPr>
          <w:rFonts w:ascii="Arial" w:hAnsi="Arial" w:cs="Arial"/>
          <w:sz w:val="32"/>
          <w:szCs w:val="32"/>
        </w:rPr>
      </w:pPr>
    </w:p>
    <w:p w:rsidR="00DC2382" w:rsidRPr="00E21BD4" w:rsidRDefault="00DC2382" w:rsidP="00E21BD4">
      <w:pPr>
        <w:rPr>
          <w:rFonts w:ascii="Arial" w:hAnsi="Arial" w:cs="Arial"/>
          <w:sz w:val="32"/>
          <w:szCs w:val="32"/>
        </w:rPr>
      </w:pPr>
    </w:p>
    <w:p w:rsidR="00DC2382" w:rsidRPr="00E21BD4" w:rsidRDefault="00DC2382" w:rsidP="00E21BD4">
      <w:pPr>
        <w:rPr>
          <w:rFonts w:ascii="Arial" w:hAnsi="Arial" w:cs="Arial"/>
          <w:sz w:val="32"/>
          <w:szCs w:val="32"/>
        </w:rPr>
      </w:pPr>
    </w:p>
    <w:p w:rsidR="00DC2382" w:rsidRPr="00E21BD4" w:rsidRDefault="00DC2382" w:rsidP="00E21BD4">
      <w:pPr>
        <w:rPr>
          <w:rFonts w:ascii="Arial" w:hAnsi="Arial" w:cs="Arial"/>
          <w:sz w:val="32"/>
          <w:szCs w:val="32"/>
        </w:rPr>
      </w:pPr>
    </w:p>
    <w:p w:rsidR="00DC2382" w:rsidRDefault="00DC2382"/>
    <w:sectPr w:rsidR="00DC2382" w:rsidSect="00C44515">
      <w:pgSz w:w="16838" w:h="11906" w:orient="landscape"/>
      <w:pgMar w:top="850" w:right="1134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018A9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4CE7F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C6AD76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E3C2C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8DAD95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8C8949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7F6F3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944FF1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43A66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EA94C2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0F33"/>
    <w:rsid w:val="00003017"/>
    <w:rsid w:val="00012B17"/>
    <w:rsid w:val="000D0619"/>
    <w:rsid w:val="001635B4"/>
    <w:rsid w:val="004F6486"/>
    <w:rsid w:val="005772BB"/>
    <w:rsid w:val="00613C5E"/>
    <w:rsid w:val="00745BF1"/>
    <w:rsid w:val="007C401C"/>
    <w:rsid w:val="008328C1"/>
    <w:rsid w:val="008664DD"/>
    <w:rsid w:val="00913706"/>
    <w:rsid w:val="00A632D0"/>
    <w:rsid w:val="00AF7E33"/>
    <w:rsid w:val="00C44515"/>
    <w:rsid w:val="00C53120"/>
    <w:rsid w:val="00CC3F2C"/>
    <w:rsid w:val="00DC2382"/>
    <w:rsid w:val="00E0504D"/>
    <w:rsid w:val="00E10F33"/>
    <w:rsid w:val="00E21BD4"/>
    <w:rsid w:val="00EC1875"/>
    <w:rsid w:val="00ED6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2BB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445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445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418</TotalTime>
  <Pages>1</Pages>
  <Words>2</Words>
  <Characters>13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admin</cp:lastModifiedBy>
  <cp:revision>6</cp:revision>
  <cp:lastPrinted>2021-01-18T09:27:00Z</cp:lastPrinted>
  <dcterms:created xsi:type="dcterms:W3CDTF">2021-01-18T18:12:00Z</dcterms:created>
  <dcterms:modified xsi:type="dcterms:W3CDTF">2021-01-21T10:43:00Z</dcterms:modified>
</cp:coreProperties>
</file>