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52E" w:rsidRPr="00A6742C" w:rsidRDefault="00EA652E" w:rsidP="00E16639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</w:pPr>
      <w:r w:rsidRPr="00FB7AC3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>1</w:t>
      </w:r>
      <w:r w:rsidRPr="00A6742C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>.  Choose the correct variant: Listen! Somebody _____ at the door.</w:t>
      </w:r>
    </w:p>
    <w:p w:rsidR="00EA652E" w:rsidRPr="00A6742C" w:rsidRDefault="00EA652E" w:rsidP="00E16639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</w:pPr>
      <w:r w:rsidRPr="00A6742C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>A) Have knocked</w:t>
      </w:r>
    </w:p>
    <w:p w:rsidR="00EA652E" w:rsidRPr="00A6742C" w:rsidRDefault="00EA652E" w:rsidP="00E16639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</w:pPr>
      <w:r w:rsidRPr="00A6742C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>B) Knock</w:t>
      </w:r>
    </w:p>
    <w:p w:rsidR="00EA652E" w:rsidRPr="00A6742C" w:rsidRDefault="00EA652E" w:rsidP="00E16639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</w:pPr>
      <w:r w:rsidRPr="00A6742C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>C) Are knocked</w:t>
      </w:r>
    </w:p>
    <w:p w:rsidR="00EA652E" w:rsidRPr="00356EAC" w:rsidRDefault="00EA652E" w:rsidP="00E16639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val="en-US" w:eastAsia="en-US"/>
        </w:rPr>
      </w:pPr>
      <w:r w:rsidRPr="00356EAC">
        <w:rPr>
          <w:rFonts w:ascii="Times New Roman" w:eastAsia="Times New Roman" w:hAnsi="Times New Roman"/>
          <w:b/>
          <w:color w:val="000000"/>
          <w:sz w:val="24"/>
          <w:szCs w:val="24"/>
          <w:lang w:val="en-US" w:eastAsia="en-US"/>
        </w:rPr>
        <w:t>D) Is knocking</w:t>
      </w:r>
    </w:p>
    <w:p w:rsidR="00EA652E" w:rsidRPr="00A6742C" w:rsidRDefault="00EA652E" w:rsidP="00E16639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</w:pPr>
      <w:r w:rsidRPr="00A6742C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>E) Knocks</w:t>
      </w:r>
    </w:p>
    <w:p w:rsidR="00EA652E" w:rsidRPr="00A6742C" w:rsidRDefault="00EA652E" w:rsidP="00E16639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</w:pPr>
    </w:p>
    <w:p w:rsidR="00EA652E" w:rsidRPr="00A6742C" w:rsidRDefault="00EA652E" w:rsidP="00E16639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</w:pPr>
      <w:r w:rsidRPr="00983998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>2</w:t>
      </w:r>
      <w:r w:rsidRPr="00A6742C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>. I left college three years _____.</w:t>
      </w:r>
    </w:p>
    <w:p w:rsidR="00EA652E" w:rsidRPr="00A6742C" w:rsidRDefault="00EA652E" w:rsidP="00E16639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</w:pPr>
      <w:r w:rsidRPr="00A6742C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>A) About</w:t>
      </w:r>
    </w:p>
    <w:p w:rsidR="00EA652E" w:rsidRPr="00A6742C" w:rsidRDefault="00EA652E" w:rsidP="00E16639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</w:pPr>
      <w:r w:rsidRPr="00A6742C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>B) Of</w:t>
      </w:r>
    </w:p>
    <w:p w:rsidR="00EA652E" w:rsidRPr="00356EAC" w:rsidRDefault="00EA652E" w:rsidP="00E16639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val="en-US" w:eastAsia="en-US"/>
        </w:rPr>
      </w:pPr>
      <w:r w:rsidRPr="00356EAC">
        <w:rPr>
          <w:rFonts w:ascii="Times New Roman" w:eastAsia="Times New Roman" w:hAnsi="Times New Roman"/>
          <w:b/>
          <w:color w:val="000000"/>
          <w:sz w:val="24"/>
          <w:szCs w:val="24"/>
          <w:lang w:val="en-US" w:eastAsia="en-US"/>
        </w:rPr>
        <w:t>C) Ago</w:t>
      </w:r>
    </w:p>
    <w:p w:rsidR="00EA652E" w:rsidRPr="00A6742C" w:rsidRDefault="00EA652E" w:rsidP="00E16639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</w:pPr>
      <w:r w:rsidRPr="00A6742C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>D) Last</w:t>
      </w:r>
    </w:p>
    <w:p w:rsidR="00EA652E" w:rsidRPr="00A6742C" w:rsidRDefault="00EA652E" w:rsidP="00E16639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</w:pPr>
      <w:r w:rsidRPr="00A6742C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>E) For</w:t>
      </w:r>
    </w:p>
    <w:p w:rsidR="00EA652E" w:rsidRPr="00A6742C" w:rsidRDefault="00EA652E" w:rsidP="00E1663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</w:pPr>
    </w:p>
    <w:p w:rsidR="00EA652E" w:rsidRPr="00A6742C" w:rsidRDefault="00EA652E" w:rsidP="00E1663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</w:pPr>
      <w:r w:rsidRPr="00983998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>3</w:t>
      </w:r>
      <w:r w:rsidRPr="00A6742C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>. Choose the correct answer: What___ they ___ about when I came in?</w:t>
      </w:r>
    </w:p>
    <w:p w:rsidR="00EA652E" w:rsidRPr="00A6742C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A6742C">
        <w:rPr>
          <w:rFonts w:ascii="Times New Roman" w:hAnsi="Times New Roman"/>
          <w:color w:val="000000"/>
          <w:sz w:val="24"/>
          <w:szCs w:val="24"/>
          <w:lang w:val="en-US"/>
        </w:rPr>
        <w:t>A) Do speak</w:t>
      </w:r>
    </w:p>
    <w:p w:rsidR="00EA652E" w:rsidRPr="005837E5" w:rsidRDefault="00EA652E" w:rsidP="00E16639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val="en-US"/>
        </w:rPr>
      </w:pPr>
      <w:r w:rsidRPr="005837E5">
        <w:rPr>
          <w:rFonts w:ascii="Times New Roman" w:hAnsi="Times New Roman"/>
          <w:b/>
          <w:color w:val="000000"/>
          <w:sz w:val="24"/>
          <w:szCs w:val="24"/>
          <w:lang w:val="en-US"/>
        </w:rPr>
        <w:t>B) Were speaking</w:t>
      </w:r>
    </w:p>
    <w:p w:rsidR="00EA652E" w:rsidRPr="00A6742C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A6742C">
        <w:rPr>
          <w:rFonts w:ascii="Times New Roman" w:hAnsi="Times New Roman"/>
          <w:color w:val="000000"/>
          <w:sz w:val="24"/>
          <w:szCs w:val="24"/>
          <w:lang w:val="en-US"/>
        </w:rPr>
        <w:t xml:space="preserve">C) Are speaking </w:t>
      </w:r>
    </w:p>
    <w:p w:rsidR="00EA652E" w:rsidRPr="00A6742C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A6742C">
        <w:rPr>
          <w:rFonts w:ascii="Times New Roman" w:hAnsi="Times New Roman"/>
          <w:color w:val="000000"/>
          <w:sz w:val="24"/>
          <w:szCs w:val="24"/>
          <w:lang w:val="en-US"/>
        </w:rPr>
        <w:t>D) Will speak</w:t>
      </w:r>
    </w:p>
    <w:p w:rsidR="00EA652E" w:rsidRPr="00A6742C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A6742C">
        <w:rPr>
          <w:rFonts w:ascii="Times New Roman" w:hAnsi="Times New Roman"/>
          <w:color w:val="000000"/>
          <w:sz w:val="24"/>
          <w:szCs w:val="24"/>
          <w:lang w:val="en-US"/>
        </w:rPr>
        <w:t>E) Did speak</w:t>
      </w:r>
    </w:p>
    <w:p w:rsidR="00EA652E" w:rsidRPr="00A6742C" w:rsidRDefault="00EA652E" w:rsidP="00E16639">
      <w:pPr>
        <w:spacing w:after="0"/>
        <w:rPr>
          <w:rFonts w:ascii="Times New Roman" w:eastAsia="Times New Roman" w:hAnsi="Times New Roman"/>
          <w:color w:val="000000"/>
          <w:sz w:val="24"/>
          <w:szCs w:val="24"/>
          <w:highlight w:val="yellow"/>
          <w:lang w:val="en-US" w:eastAsia="en-US"/>
        </w:rPr>
      </w:pPr>
    </w:p>
    <w:p w:rsidR="00EA652E" w:rsidRPr="00A6742C" w:rsidRDefault="00EA652E" w:rsidP="00E1663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</w:pPr>
      <w:r w:rsidRPr="00983998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>4</w:t>
      </w:r>
      <w:r w:rsidRPr="00A6742C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>. Choose the right variant: He… when I saw him.</w:t>
      </w:r>
    </w:p>
    <w:p w:rsidR="00EA652E" w:rsidRPr="00A6742C" w:rsidRDefault="00EA652E" w:rsidP="00E1663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</w:pPr>
      <w:r w:rsidRPr="00A6742C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>A) Is not working</w:t>
      </w:r>
    </w:p>
    <w:p w:rsidR="00EA652E" w:rsidRPr="00A6742C" w:rsidRDefault="00EA652E" w:rsidP="00E1663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</w:pPr>
      <w:r w:rsidRPr="00A6742C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>B) Did not worked</w:t>
      </w:r>
    </w:p>
    <w:p w:rsidR="00EA652E" w:rsidRPr="00A6742C" w:rsidRDefault="00EA652E" w:rsidP="00E1663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</w:pPr>
      <w:r w:rsidRPr="00A6742C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>C) Were not working</w:t>
      </w:r>
    </w:p>
    <w:p w:rsidR="00EA652E" w:rsidRPr="00A6742C" w:rsidRDefault="00EA652E" w:rsidP="00E1663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</w:pPr>
      <w:r w:rsidRPr="00A6742C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>D) Am not worked</w:t>
      </w:r>
    </w:p>
    <w:p w:rsidR="00EA652E" w:rsidRPr="00A6742C" w:rsidRDefault="00EA652E" w:rsidP="00E1663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</w:pPr>
      <w:r w:rsidRPr="00A6742C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>E) Was not working</w:t>
      </w:r>
    </w:p>
    <w:p w:rsidR="00EA652E" w:rsidRPr="00A6742C" w:rsidRDefault="00EA652E" w:rsidP="00E1663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</w:pPr>
    </w:p>
    <w:p w:rsidR="00EA652E" w:rsidRPr="00A6742C" w:rsidRDefault="00EA652E" w:rsidP="00E1663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</w:pPr>
      <w:r w:rsidRPr="00983998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>5</w:t>
      </w:r>
      <w:r w:rsidRPr="00A6742C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>. Choose the right variant: When I looked round the door, the baby… quietly.</w:t>
      </w:r>
    </w:p>
    <w:p w:rsidR="00EA652E" w:rsidRPr="00A6742C" w:rsidRDefault="00EA652E" w:rsidP="00E1663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</w:pPr>
      <w:r w:rsidRPr="00A6742C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>A) Was sleeping</w:t>
      </w:r>
    </w:p>
    <w:p w:rsidR="00EA652E" w:rsidRPr="00A6742C" w:rsidRDefault="00EA652E" w:rsidP="00E1663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</w:pPr>
      <w:r w:rsidRPr="00A6742C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>B) Were sleeping</w:t>
      </w:r>
    </w:p>
    <w:p w:rsidR="00EA652E" w:rsidRPr="00A6742C" w:rsidRDefault="00EA652E" w:rsidP="00E1663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</w:pPr>
      <w:r w:rsidRPr="00A6742C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>C) Slept</w:t>
      </w:r>
    </w:p>
    <w:p w:rsidR="00EA652E" w:rsidRPr="00A6742C" w:rsidRDefault="00EA652E" w:rsidP="00E1663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</w:pPr>
      <w:r w:rsidRPr="00A6742C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>D) Are sleeping</w:t>
      </w:r>
    </w:p>
    <w:p w:rsidR="00EA652E" w:rsidRPr="007C12E4" w:rsidRDefault="00EA652E" w:rsidP="00E1663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</w:pPr>
      <w:r w:rsidRPr="00A6742C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>E) Is sleeping</w:t>
      </w:r>
    </w:p>
    <w:p w:rsidR="00EA652E" w:rsidRPr="007C12E4" w:rsidRDefault="00EA652E" w:rsidP="00E1663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</w:pPr>
    </w:p>
    <w:p w:rsidR="00EA652E" w:rsidRPr="00F41A6A" w:rsidRDefault="00EA652E" w:rsidP="00E16639">
      <w:pPr>
        <w:spacing w:after="0" w:line="240" w:lineRule="auto"/>
        <w:ind w:left="709" w:hanging="709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983998">
        <w:rPr>
          <w:rFonts w:ascii="Times New Roman" w:hAnsi="Times New Roman"/>
          <w:color w:val="000000"/>
          <w:sz w:val="24"/>
          <w:szCs w:val="24"/>
          <w:lang w:val="en-US"/>
        </w:rPr>
        <w:t>6</w:t>
      </w: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. Complete using the correct form of the verb in brackets. We (li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ve) here since 2010.</w:t>
      </w:r>
    </w:p>
    <w:p w:rsidR="00EA652E" w:rsidRPr="007C12E4" w:rsidRDefault="00EA652E" w:rsidP="00E16639">
      <w:pPr>
        <w:spacing w:after="0" w:line="240" w:lineRule="auto"/>
        <w:ind w:left="709" w:hanging="709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A) Live</w:t>
      </w:r>
    </w:p>
    <w:p w:rsidR="00EA652E" w:rsidRPr="007C12E4" w:rsidRDefault="00EA652E" w:rsidP="00E16639">
      <w:pPr>
        <w:spacing w:after="0" w:line="240" w:lineRule="auto"/>
        <w:ind w:left="709" w:hanging="709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B) Lived</w:t>
      </w:r>
    </w:p>
    <w:p w:rsidR="00EA652E" w:rsidRPr="007C12E4" w:rsidRDefault="00EA652E" w:rsidP="00E16639">
      <w:pPr>
        <w:spacing w:after="0" w:line="240" w:lineRule="auto"/>
        <w:ind w:left="709" w:hanging="709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C) Have lived</w:t>
      </w:r>
    </w:p>
    <w:p w:rsidR="00EA652E" w:rsidRPr="007C12E4" w:rsidRDefault="00EA652E" w:rsidP="00E16639">
      <w:pPr>
        <w:spacing w:after="0" w:line="240" w:lineRule="auto"/>
        <w:ind w:left="709" w:hanging="709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D) Had lived</w:t>
      </w:r>
    </w:p>
    <w:p w:rsidR="00EA652E" w:rsidRPr="007C12E4" w:rsidRDefault="00EA652E" w:rsidP="00E16639">
      <w:pPr>
        <w:spacing w:after="0" w:line="240" w:lineRule="auto"/>
        <w:ind w:left="709" w:hanging="709"/>
        <w:rPr>
          <w:rFonts w:ascii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/>
          <w:color w:val="000000"/>
          <w:sz w:val="24"/>
          <w:szCs w:val="24"/>
          <w:lang w:val="en-US"/>
        </w:rPr>
        <w:t>E) Has living</w:t>
      </w:r>
    </w:p>
    <w:p w:rsidR="00EA652E" w:rsidRPr="007C12E4" w:rsidRDefault="00EA652E" w:rsidP="00E16639">
      <w:pPr>
        <w:spacing w:after="0" w:line="240" w:lineRule="auto"/>
        <w:ind w:left="709" w:hanging="709"/>
        <w:rPr>
          <w:rFonts w:ascii="Times New Roman" w:hAnsi="Times New Roman"/>
          <w:color w:val="000000"/>
          <w:sz w:val="24"/>
          <w:szCs w:val="24"/>
          <w:lang w:val="en-US"/>
        </w:rPr>
      </w:pP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983998">
        <w:rPr>
          <w:rFonts w:ascii="Times New Roman" w:hAnsi="Times New Roman"/>
          <w:color w:val="000000"/>
          <w:sz w:val="24"/>
          <w:szCs w:val="24"/>
          <w:lang w:val="en-US"/>
        </w:rPr>
        <w:t>7</w:t>
      </w: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Pr="007C12E4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>Choose the right variant:</w:t>
      </w:r>
      <w:r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 xml:space="preserve"> </w:t>
      </w: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What _____ doing when you arrived?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A) He has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B) Were he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C) He was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D) Was he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E) Has he</w:t>
      </w:r>
    </w:p>
    <w:p w:rsidR="00EA652E" w:rsidRPr="007C12E4" w:rsidRDefault="00EA652E" w:rsidP="00E16639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983998">
        <w:rPr>
          <w:rFonts w:ascii="Times New Roman" w:hAnsi="Times New Roman"/>
          <w:color w:val="000000"/>
          <w:sz w:val="24"/>
          <w:szCs w:val="24"/>
          <w:lang w:val="en-US"/>
        </w:rPr>
        <w:t>8</w:t>
      </w: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Pr="007C12E4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 xml:space="preserve">Choose the right variant: </w:t>
      </w: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Be careful! You _____ a mistake.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A) Makes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B) Am making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C) Is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makeing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D) Are making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E) Makings</w:t>
      </w:r>
    </w:p>
    <w:p w:rsidR="00EA652E" w:rsidRPr="007C12E4" w:rsidRDefault="00EA652E" w:rsidP="00E16639">
      <w:pPr>
        <w:tabs>
          <w:tab w:val="left" w:pos="1340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983998">
        <w:rPr>
          <w:rFonts w:ascii="Times New Roman" w:hAnsi="Times New Roman"/>
          <w:color w:val="000000"/>
          <w:sz w:val="24"/>
          <w:szCs w:val="24"/>
          <w:lang w:val="en-US"/>
        </w:rPr>
        <w:t>9</w:t>
      </w: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.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7C12E4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 xml:space="preserve">Choose the right variant: </w:t>
      </w:r>
      <w:r w:rsidRPr="007C12E4">
        <w:rPr>
          <w:rFonts w:ascii="Times New Roman" w:hAnsi="Times New Roman"/>
          <w:b/>
          <w:color w:val="000000"/>
          <w:sz w:val="24"/>
          <w:szCs w:val="24"/>
          <w:lang w:val="en-US"/>
        </w:rPr>
        <w:t>A:</w:t>
      </w: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 xml:space="preserve"> Why _____? 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b/>
          <w:color w:val="000000"/>
          <w:sz w:val="24"/>
          <w:szCs w:val="24"/>
          <w:lang w:val="en-US"/>
        </w:rPr>
        <w:t>B:</w:t>
      </w: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 xml:space="preserve"> You’re smiling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 xml:space="preserve">A) Are you smiling 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B) Do you smile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C) Because I’m happy.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D) You smile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E) You smiles</w:t>
      </w:r>
    </w:p>
    <w:p w:rsidR="00EA652E" w:rsidRPr="00FB7AC3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983998">
        <w:rPr>
          <w:rFonts w:ascii="Times New Roman" w:hAnsi="Times New Roman"/>
          <w:color w:val="000000"/>
          <w:sz w:val="24"/>
          <w:szCs w:val="24"/>
          <w:lang w:val="en-US"/>
        </w:rPr>
        <w:t>10</w:t>
      </w: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.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7C12E4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 xml:space="preserve">Choose the right variant: </w:t>
      </w:r>
      <w:r w:rsidRPr="007C12E4">
        <w:rPr>
          <w:rFonts w:ascii="Times New Roman" w:hAnsi="Times New Roman"/>
          <w:b/>
          <w:color w:val="000000"/>
          <w:sz w:val="24"/>
          <w:szCs w:val="24"/>
          <w:lang w:val="en-US"/>
        </w:rPr>
        <w:t>A:</w:t>
      </w: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 xml:space="preserve"> Why is he _____ that jacket? 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b/>
          <w:color w:val="000000"/>
          <w:sz w:val="24"/>
          <w:szCs w:val="24"/>
          <w:lang w:val="en-US"/>
        </w:rPr>
        <w:t>B:</w:t>
      </w: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 xml:space="preserve"> Because it’s very cold today.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A) Wearing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B) To wear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C) Wears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D) Weared</w:t>
      </w:r>
    </w:p>
    <w:p w:rsidR="00EA652E" w:rsidRPr="007C12E4" w:rsidRDefault="00EA652E" w:rsidP="00E16639">
      <w:pPr>
        <w:tabs>
          <w:tab w:val="left" w:pos="1943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E) Worn</w:t>
      </w: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ab/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983998">
        <w:rPr>
          <w:rFonts w:ascii="Times New Roman" w:hAnsi="Times New Roman"/>
          <w:color w:val="000000"/>
          <w:sz w:val="24"/>
          <w:szCs w:val="24"/>
          <w:lang w:val="en-US"/>
        </w:rPr>
        <w:t>11</w:t>
      </w: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Pr="007C12E4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 xml:space="preserve">Choose the right variant: </w:t>
      </w: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My watch _____. It’s broken.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A) Doesn’t working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B) Isn’t working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/>
          <w:color w:val="000000"/>
          <w:sz w:val="24"/>
          <w:szCs w:val="24"/>
          <w:lang w:val="en-US"/>
        </w:rPr>
        <w:t>C) I</w:t>
      </w: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sn’t work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D) Not working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E) Don’t working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983998">
        <w:rPr>
          <w:rFonts w:ascii="Times New Roman" w:hAnsi="Times New Roman"/>
          <w:color w:val="000000"/>
          <w:sz w:val="24"/>
          <w:szCs w:val="24"/>
          <w:lang w:val="en-US"/>
        </w:rPr>
        <w:t>12</w:t>
      </w: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Pr="007C12E4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 xml:space="preserve">Choose the right variant: </w:t>
      </w: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Anna’s in the kitchen. She _____ dinner.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A) Don’t cook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B) Cookes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C) Was cook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D) Doesn’t cooking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E) Is cooking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983998">
        <w:rPr>
          <w:rFonts w:ascii="Times New Roman" w:hAnsi="Times New Roman"/>
          <w:color w:val="000000"/>
          <w:sz w:val="24"/>
          <w:szCs w:val="24"/>
          <w:lang w:val="en-US"/>
        </w:rPr>
        <w:t>13</w:t>
      </w: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Pr="007C12E4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 xml:space="preserve">Choose the right variant: </w:t>
      </w: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Today most people _____ on junk food.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A) Is cutting down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B) Cuts down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C) Are cutting down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fr-FR"/>
        </w:rPr>
        <w:t>D) Cut not down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fr-FR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fr-FR"/>
        </w:rPr>
        <w:t>E) Cutted down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983998">
        <w:rPr>
          <w:rFonts w:ascii="Times New Roman" w:hAnsi="Times New Roman"/>
          <w:color w:val="000000"/>
          <w:sz w:val="24"/>
          <w:szCs w:val="24"/>
          <w:lang w:val="en-US"/>
        </w:rPr>
        <w:t>14</w:t>
      </w: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Pr="007C12E4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 xml:space="preserve">Choose the right variant: </w:t>
      </w: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Where _____?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A) You are going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B) You going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C) Are you going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D) Are you go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E) You go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</w:p>
    <w:p w:rsidR="00EA652E" w:rsidRPr="007C12E4" w:rsidRDefault="00EA652E" w:rsidP="00E16639">
      <w:pPr>
        <w:spacing w:after="0" w:line="240" w:lineRule="auto"/>
        <w:ind w:left="709" w:hanging="709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983998">
        <w:rPr>
          <w:rFonts w:ascii="Times New Roman" w:hAnsi="Times New Roman"/>
          <w:color w:val="000000"/>
          <w:sz w:val="24"/>
          <w:szCs w:val="24"/>
          <w:lang w:val="en-US"/>
        </w:rPr>
        <w:t>15</w:t>
      </w: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Pr="007C12E4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>Choose the right variant:</w:t>
      </w: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 xml:space="preserve">Hi. _____ to </w:t>
      </w:r>
      <w:smartTag w:uri="urn:schemas-microsoft-com:office:smarttags" w:element="place">
        <w:smartTag w:uri="urn:schemas-microsoft-com:office:smarttags" w:element="City">
          <w:r w:rsidRPr="007C12E4">
            <w:rPr>
              <w:rFonts w:ascii="Times New Roman" w:hAnsi="Times New Roman"/>
              <w:color w:val="000000"/>
              <w:sz w:val="24"/>
              <w:szCs w:val="24"/>
              <w:lang w:val="en-US"/>
            </w:rPr>
            <w:t>Milan</w:t>
          </w:r>
        </w:smartTag>
      </w:smartTag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?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A) Did you were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B) Have you be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C) Have you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D) Did you be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E) Have you been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983998">
        <w:rPr>
          <w:rFonts w:ascii="Times New Roman" w:hAnsi="Times New Roman"/>
          <w:color w:val="000000"/>
          <w:sz w:val="24"/>
          <w:szCs w:val="24"/>
          <w:lang w:val="en-US"/>
        </w:rPr>
        <w:t>16</w:t>
      </w: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Pr="007C12E4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 xml:space="preserve">Choose the right variant: </w:t>
      </w: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I’ve seen the restaurant but I haven’t_____ there.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A) Eat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B) Ate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C) Eaten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D) Eating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E) Eats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983998">
        <w:rPr>
          <w:rFonts w:ascii="Times New Roman" w:hAnsi="Times New Roman"/>
          <w:color w:val="000000"/>
          <w:sz w:val="24"/>
          <w:szCs w:val="24"/>
          <w:lang w:val="en-US"/>
        </w:rPr>
        <w:t>17</w:t>
      </w: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.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7C12E4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 xml:space="preserve">Choose the right variant: </w:t>
      </w:r>
      <w:r w:rsidRPr="007C12E4">
        <w:rPr>
          <w:rFonts w:ascii="Times New Roman" w:hAnsi="Times New Roman"/>
          <w:b/>
          <w:color w:val="000000"/>
          <w:sz w:val="24"/>
          <w:szCs w:val="24"/>
          <w:lang w:val="en-US"/>
        </w:rPr>
        <w:t>A:</w:t>
      </w: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 xml:space="preserve"> Have you had dinner? 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b/>
          <w:color w:val="000000"/>
          <w:sz w:val="24"/>
          <w:szCs w:val="24"/>
          <w:lang w:val="en-US"/>
        </w:rPr>
        <w:t>B:</w:t>
      </w: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 xml:space="preserve"> Yes, I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 xml:space="preserve"> _____.</w:t>
      </w:r>
    </w:p>
    <w:p w:rsidR="00EA652E" w:rsidRPr="007C12E4" w:rsidRDefault="00EA652E" w:rsidP="00E16639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A) Have</w:t>
      </w:r>
    </w:p>
    <w:p w:rsidR="00EA652E" w:rsidRPr="007C12E4" w:rsidRDefault="00EA652E" w:rsidP="00E16639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B) Do</w:t>
      </w:r>
    </w:p>
    <w:p w:rsidR="00EA652E" w:rsidRPr="007C12E4" w:rsidRDefault="00EA652E" w:rsidP="00E16639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pt-PT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pt-PT"/>
        </w:rPr>
        <w:t>C) Did</w:t>
      </w:r>
    </w:p>
    <w:p w:rsidR="00EA652E" w:rsidRPr="007C12E4" w:rsidRDefault="00EA652E" w:rsidP="00E16639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pt-PT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pt-PT"/>
        </w:rPr>
        <w:t>D) Has</w:t>
      </w:r>
    </w:p>
    <w:p w:rsidR="00EA652E" w:rsidRPr="007C12E4" w:rsidRDefault="00EA652E" w:rsidP="00E16639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pt-PT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pt-PT"/>
        </w:rPr>
        <w:t>E) Am</w:t>
      </w:r>
    </w:p>
    <w:p w:rsidR="00EA652E" w:rsidRPr="007C12E4" w:rsidRDefault="00EA652E" w:rsidP="00E16639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</w:p>
    <w:p w:rsidR="00EA652E" w:rsidRPr="007C12E4" w:rsidRDefault="00EA652E" w:rsidP="00E16639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983998">
        <w:rPr>
          <w:rFonts w:ascii="Times New Roman" w:hAnsi="Times New Roman"/>
          <w:color w:val="000000"/>
          <w:sz w:val="24"/>
          <w:szCs w:val="24"/>
          <w:lang w:val="en-US"/>
        </w:rPr>
        <w:t>18</w:t>
      </w:r>
      <w:r w:rsidRPr="007C12E4">
        <w:rPr>
          <w:rFonts w:ascii="Times New Roman" w:hAnsi="Times New Roman"/>
          <w:color w:val="000000"/>
          <w:sz w:val="24"/>
          <w:szCs w:val="24"/>
          <w:lang w:val="pt-PT"/>
        </w:rPr>
        <w:t xml:space="preserve">. </w:t>
      </w:r>
      <w:r w:rsidRPr="007C12E4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 xml:space="preserve">Choose the right variant: </w:t>
      </w: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Hello. _____ Jamie gone home?</w:t>
      </w:r>
    </w:p>
    <w:p w:rsidR="00EA652E" w:rsidRPr="007C12E4" w:rsidRDefault="00EA652E" w:rsidP="00E16639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A) Has</w:t>
      </w:r>
    </w:p>
    <w:p w:rsidR="00EA652E" w:rsidRPr="007C12E4" w:rsidRDefault="00EA652E" w:rsidP="00E16639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B) Is</w:t>
      </w:r>
    </w:p>
    <w:p w:rsidR="00EA652E" w:rsidRPr="007C12E4" w:rsidRDefault="00EA652E" w:rsidP="00E16639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C) Did</w:t>
      </w:r>
    </w:p>
    <w:p w:rsidR="00EA652E" w:rsidRPr="007C12E4" w:rsidRDefault="00EA652E" w:rsidP="00E16639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D) Have</w:t>
      </w:r>
    </w:p>
    <w:p w:rsidR="00EA652E" w:rsidRPr="007C12E4" w:rsidRDefault="00EA652E" w:rsidP="00E16639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E) Having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983998">
        <w:rPr>
          <w:rFonts w:ascii="Times New Roman" w:hAnsi="Times New Roman"/>
          <w:color w:val="000000"/>
          <w:sz w:val="24"/>
          <w:szCs w:val="24"/>
          <w:lang w:val="en-US"/>
        </w:rPr>
        <w:t>19</w:t>
      </w: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. Have you _____ a sports car?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pt-PT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pt-PT"/>
        </w:rPr>
        <w:t>A) Driven ever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pt-PT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pt-PT"/>
        </w:rPr>
        <w:t>B) Ever driven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C) Ever drive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D) Driving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E) Drove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983998">
        <w:rPr>
          <w:rFonts w:ascii="Times New Roman" w:hAnsi="Times New Roman"/>
          <w:color w:val="000000"/>
          <w:sz w:val="24"/>
          <w:szCs w:val="24"/>
          <w:lang w:val="en-US"/>
        </w:rPr>
        <w:t>20</w:t>
      </w: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Pr="007C12E4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 xml:space="preserve">Choose the right variant: </w:t>
      </w: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She _____ a medal before.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A) Did never won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B) Have never won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C) Has never won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D) Have never won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E) Is ever won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  <w:lang w:val="en-US"/>
        </w:rPr>
      </w:pP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  <w:lang w:val="en-US"/>
        </w:rPr>
      </w:pPr>
      <w:r w:rsidRPr="00983998">
        <w:rPr>
          <w:rFonts w:ascii="Times New Roman" w:hAnsi="Times New Roman"/>
          <w:bCs/>
          <w:color w:val="000000"/>
          <w:sz w:val="24"/>
          <w:szCs w:val="24"/>
          <w:lang w:val="en-US"/>
        </w:rPr>
        <w:t>21</w:t>
      </w:r>
      <w:r w:rsidRPr="007C12E4"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. </w:t>
      </w:r>
      <w:r w:rsidRPr="007C12E4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 xml:space="preserve">Choose the right variant: </w:t>
      </w:r>
      <w:r w:rsidRPr="007C12E4">
        <w:rPr>
          <w:rFonts w:ascii="Times New Roman" w:hAnsi="Times New Roman"/>
          <w:bCs/>
          <w:color w:val="000000"/>
          <w:sz w:val="24"/>
          <w:szCs w:val="24"/>
          <w:lang w:val="en-US"/>
        </w:rPr>
        <w:t>She _____ had a bank account for five years now.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bCs/>
          <w:color w:val="000000"/>
          <w:sz w:val="24"/>
          <w:szCs w:val="24"/>
          <w:lang w:val="en-US"/>
        </w:rPr>
        <w:t>A) Has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bCs/>
          <w:color w:val="000000"/>
          <w:sz w:val="24"/>
          <w:szCs w:val="24"/>
          <w:lang w:val="en-US"/>
        </w:rPr>
        <w:t>B) Had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bCs/>
          <w:color w:val="000000"/>
          <w:sz w:val="24"/>
          <w:szCs w:val="24"/>
          <w:lang w:val="en-US"/>
        </w:rPr>
        <w:t>C) Have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bCs/>
          <w:color w:val="000000"/>
          <w:sz w:val="24"/>
          <w:szCs w:val="24"/>
          <w:lang w:val="en-US"/>
        </w:rPr>
        <w:t>D) Having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bCs/>
          <w:color w:val="000000"/>
          <w:sz w:val="24"/>
          <w:szCs w:val="24"/>
          <w:lang w:val="en-US"/>
        </w:rPr>
        <w:t>E) Did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  <w:lang w:val="en-US"/>
        </w:rPr>
      </w:pP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  <w:lang w:val="en-US"/>
        </w:rPr>
      </w:pPr>
      <w:r w:rsidRPr="00983998">
        <w:rPr>
          <w:rFonts w:ascii="Times New Roman" w:hAnsi="Times New Roman"/>
          <w:bCs/>
          <w:color w:val="000000"/>
          <w:sz w:val="24"/>
          <w:szCs w:val="24"/>
          <w:lang w:val="en-US"/>
        </w:rPr>
        <w:t>22</w:t>
      </w:r>
      <w:r w:rsidRPr="007C12E4"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. </w:t>
      </w:r>
      <w:r w:rsidRPr="007C12E4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 xml:space="preserve">Choose the right variant: </w:t>
      </w:r>
      <w:r>
        <w:rPr>
          <w:rFonts w:ascii="Times New Roman" w:hAnsi="Times New Roman"/>
          <w:bCs/>
          <w:color w:val="000000"/>
          <w:sz w:val="24"/>
          <w:szCs w:val="24"/>
          <w:lang w:val="en-US"/>
        </w:rPr>
        <w:t>I’ve played</w:t>
      </w:r>
      <w:r w:rsidRPr="007C12E4"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 fo</w:t>
      </w:r>
      <w:r>
        <w:rPr>
          <w:rFonts w:ascii="Times New Roman" w:hAnsi="Times New Roman"/>
          <w:bCs/>
          <w:color w:val="000000"/>
          <w:sz w:val="24"/>
          <w:szCs w:val="24"/>
          <w:lang w:val="en-US"/>
        </w:rPr>
        <w:t>otball _____ 2012</w:t>
      </w:r>
      <w:r w:rsidRPr="007C12E4">
        <w:rPr>
          <w:rFonts w:ascii="Times New Roman" w:hAnsi="Times New Roman"/>
          <w:bCs/>
          <w:color w:val="000000"/>
          <w:sz w:val="24"/>
          <w:szCs w:val="24"/>
          <w:lang w:val="en-US"/>
        </w:rPr>
        <w:t>.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  <w:lang w:val="fr-FR"/>
        </w:rPr>
      </w:pPr>
      <w:r w:rsidRPr="007C12E4">
        <w:rPr>
          <w:rFonts w:ascii="Times New Roman" w:hAnsi="Times New Roman"/>
          <w:bCs/>
          <w:color w:val="000000"/>
          <w:sz w:val="24"/>
          <w:szCs w:val="24"/>
          <w:lang w:val="fr-FR"/>
        </w:rPr>
        <w:t xml:space="preserve">A) </w:t>
      </w:r>
      <w:r w:rsidRPr="007C12E4">
        <w:rPr>
          <w:rFonts w:ascii="Times New Roman" w:hAnsi="Times New Roman"/>
          <w:bCs/>
          <w:color w:val="000000"/>
          <w:sz w:val="24"/>
          <w:szCs w:val="24"/>
          <w:lang w:val="en-US"/>
        </w:rPr>
        <w:t>About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  <w:lang w:val="fr-FR"/>
        </w:rPr>
      </w:pPr>
      <w:r w:rsidRPr="007C12E4">
        <w:rPr>
          <w:rFonts w:ascii="Times New Roman" w:hAnsi="Times New Roman"/>
          <w:bCs/>
          <w:color w:val="000000"/>
          <w:sz w:val="24"/>
          <w:szCs w:val="24"/>
          <w:lang w:val="fr-FR"/>
        </w:rPr>
        <w:t>B) When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  <w:lang w:val="fr-FR"/>
        </w:rPr>
      </w:pPr>
      <w:r w:rsidRPr="007C12E4">
        <w:rPr>
          <w:rFonts w:ascii="Times New Roman" w:hAnsi="Times New Roman"/>
          <w:bCs/>
          <w:color w:val="000000"/>
          <w:sz w:val="24"/>
          <w:szCs w:val="24"/>
          <w:lang w:val="fr-FR"/>
        </w:rPr>
        <w:t>C) For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bCs/>
          <w:color w:val="000000"/>
          <w:sz w:val="24"/>
          <w:szCs w:val="24"/>
          <w:lang w:val="en-US"/>
        </w:rPr>
        <w:t>D) At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E) </w:t>
      </w:r>
      <w:r w:rsidRPr="007C12E4">
        <w:rPr>
          <w:rFonts w:ascii="Times New Roman" w:hAnsi="Times New Roman"/>
          <w:bCs/>
          <w:color w:val="000000"/>
          <w:sz w:val="24"/>
          <w:szCs w:val="24"/>
          <w:lang w:val="fr-FR"/>
        </w:rPr>
        <w:t>Since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  <w:lang w:val="en-US"/>
        </w:rPr>
      </w:pP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  <w:lang w:val="en-US"/>
        </w:rPr>
      </w:pPr>
      <w:r w:rsidRPr="00983998">
        <w:rPr>
          <w:rFonts w:ascii="Times New Roman" w:hAnsi="Times New Roman"/>
          <w:bCs/>
          <w:color w:val="000000"/>
          <w:sz w:val="24"/>
          <w:szCs w:val="24"/>
          <w:lang w:val="en-US"/>
        </w:rPr>
        <w:t>23</w:t>
      </w:r>
      <w:r w:rsidRPr="007C12E4"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. </w:t>
      </w:r>
      <w:r w:rsidRPr="007C12E4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 xml:space="preserve">Choose the right variant: </w:t>
      </w:r>
      <w:r w:rsidRPr="007C12E4"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Have you _____ been to </w:t>
      </w:r>
      <w:smartTag w:uri="urn:schemas-microsoft-com:office:smarttags" w:element="place">
        <w:r w:rsidRPr="007C12E4">
          <w:rPr>
            <w:rFonts w:ascii="Times New Roman" w:hAnsi="Times New Roman"/>
            <w:bCs/>
            <w:color w:val="000000"/>
            <w:sz w:val="24"/>
            <w:szCs w:val="24"/>
            <w:lang w:val="en-US"/>
          </w:rPr>
          <w:t>South America</w:t>
        </w:r>
      </w:smartTag>
      <w:r w:rsidRPr="007C12E4">
        <w:rPr>
          <w:rFonts w:ascii="Times New Roman" w:hAnsi="Times New Roman"/>
          <w:bCs/>
          <w:color w:val="000000"/>
          <w:sz w:val="24"/>
          <w:szCs w:val="24"/>
          <w:lang w:val="en-US"/>
        </w:rPr>
        <w:t>?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  <w:lang w:val="fr-FR"/>
        </w:rPr>
      </w:pPr>
      <w:r w:rsidRPr="007C12E4">
        <w:rPr>
          <w:rFonts w:ascii="Times New Roman" w:hAnsi="Times New Roman"/>
          <w:bCs/>
          <w:color w:val="000000"/>
          <w:sz w:val="24"/>
          <w:szCs w:val="24"/>
          <w:lang w:val="fr-FR"/>
        </w:rPr>
        <w:t xml:space="preserve">A) </w:t>
      </w:r>
      <w:r w:rsidRPr="007C12E4">
        <w:rPr>
          <w:rFonts w:ascii="Times New Roman" w:hAnsi="Times New Roman"/>
          <w:bCs/>
          <w:color w:val="000000"/>
          <w:sz w:val="24"/>
          <w:szCs w:val="24"/>
          <w:lang w:val="en-US"/>
        </w:rPr>
        <w:t>Before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  <w:lang w:val="fr-FR"/>
        </w:rPr>
      </w:pPr>
      <w:r w:rsidRPr="007C12E4">
        <w:rPr>
          <w:rFonts w:ascii="Times New Roman" w:hAnsi="Times New Roman"/>
          <w:bCs/>
          <w:color w:val="000000"/>
          <w:sz w:val="24"/>
          <w:szCs w:val="24"/>
          <w:lang w:val="fr-FR"/>
        </w:rPr>
        <w:t>B) Yet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C) </w:t>
      </w:r>
      <w:r w:rsidRPr="007C12E4">
        <w:rPr>
          <w:rFonts w:ascii="Times New Roman" w:hAnsi="Times New Roman"/>
          <w:bCs/>
          <w:color w:val="000000"/>
          <w:sz w:val="24"/>
          <w:szCs w:val="24"/>
          <w:lang w:val="fr-FR"/>
        </w:rPr>
        <w:t>Ever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bCs/>
          <w:color w:val="000000"/>
          <w:sz w:val="24"/>
          <w:szCs w:val="24"/>
          <w:lang w:val="en-US"/>
        </w:rPr>
        <w:t>D) Out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bCs/>
          <w:color w:val="000000"/>
          <w:sz w:val="24"/>
          <w:szCs w:val="24"/>
          <w:lang w:val="en-US"/>
        </w:rPr>
        <w:t>E) After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  <w:lang w:val="en-US"/>
        </w:rPr>
      </w:pP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983998">
        <w:rPr>
          <w:rFonts w:ascii="Times New Roman" w:hAnsi="Times New Roman"/>
          <w:bCs/>
          <w:color w:val="000000"/>
          <w:sz w:val="24"/>
          <w:szCs w:val="24"/>
          <w:lang w:val="en-US"/>
        </w:rPr>
        <w:t>24</w:t>
      </w:r>
      <w:r w:rsidRPr="007C12E4"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. </w:t>
      </w:r>
      <w:r w:rsidRPr="007C12E4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 xml:space="preserve">Choose the right variant: 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Have you _____ to Almaty?</w:t>
      </w:r>
    </w:p>
    <w:p w:rsidR="00EA652E" w:rsidRPr="007C12E4" w:rsidRDefault="00EA652E" w:rsidP="00E16639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pt-BR"/>
        </w:rPr>
        <w:t xml:space="preserve">A)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Ever being</w:t>
      </w:r>
    </w:p>
    <w:p w:rsidR="00EA652E" w:rsidRPr="007C12E4" w:rsidRDefault="00EA652E" w:rsidP="00E16639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pt-BR"/>
        </w:rPr>
        <w:t xml:space="preserve">B)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Ever go</w:t>
      </w:r>
    </w:p>
    <w:p w:rsidR="00EA652E" w:rsidRPr="007C12E4" w:rsidRDefault="00EA652E" w:rsidP="00E16639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color w:val="000000"/>
          <w:sz w:val="24"/>
          <w:szCs w:val="24"/>
          <w:lang w:val="pt-BR"/>
        </w:rPr>
        <w:t>C) Ever been</w:t>
      </w:r>
    </w:p>
    <w:p w:rsidR="00EA652E" w:rsidRPr="007C12E4" w:rsidRDefault="00EA652E" w:rsidP="00E16639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color w:val="000000"/>
          <w:sz w:val="24"/>
          <w:szCs w:val="24"/>
          <w:lang w:val="pt-BR"/>
        </w:rPr>
        <w:t>D) Ever goes</w:t>
      </w:r>
    </w:p>
    <w:p w:rsidR="00EA652E" w:rsidRPr="007C12E4" w:rsidRDefault="00EA652E" w:rsidP="00E16639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pt-BR"/>
        </w:rPr>
        <w:t>E)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 Ever went</w:t>
      </w:r>
    </w:p>
    <w:p w:rsidR="00EA652E" w:rsidRPr="0095210F" w:rsidRDefault="00EA652E" w:rsidP="00E16639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</w:p>
    <w:p w:rsidR="00EA652E" w:rsidRPr="007C12E4" w:rsidRDefault="00EA652E" w:rsidP="00E16639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983998">
        <w:rPr>
          <w:rFonts w:ascii="Times New Roman" w:hAnsi="Times New Roman"/>
          <w:color w:val="000000"/>
          <w:sz w:val="24"/>
          <w:szCs w:val="24"/>
          <w:lang w:val="en-US"/>
        </w:rPr>
        <w:t>25</w:t>
      </w: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Pr="007C12E4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 xml:space="preserve">Choose the right variant: </w:t>
      </w: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 xml:space="preserve">It’s </w:t>
      </w:r>
      <w:smartTag w:uri="urn:schemas-microsoft-com:office:smarttags" w:element="metricconverter">
        <w:smartTagPr>
          <w:attr w:name="ProductID" w:val="11.00 a"/>
        </w:smartTagPr>
        <w:r w:rsidRPr="007C12E4">
          <w:rPr>
            <w:rFonts w:ascii="Times New Roman" w:hAnsi="Times New Roman"/>
            <w:color w:val="000000"/>
            <w:sz w:val="24"/>
            <w:szCs w:val="24"/>
            <w:lang w:val="en-US"/>
          </w:rPr>
          <w:t>11.00 a</w:t>
        </w:r>
      </w:smartTag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.m. and I _____ half an hour of work this morning!</w:t>
      </w:r>
    </w:p>
    <w:p w:rsidR="00EA652E" w:rsidRPr="007C12E4" w:rsidRDefault="00EA652E" w:rsidP="00E16639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 xml:space="preserve">A) Have done </w:t>
      </w:r>
    </w:p>
    <w:p w:rsidR="00EA652E" w:rsidRPr="007C12E4" w:rsidRDefault="00EA652E" w:rsidP="00E16639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B) Have been doing</w:t>
      </w:r>
    </w:p>
    <w:p w:rsidR="00EA652E" w:rsidRPr="007C12E4" w:rsidRDefault="00EA652E" w:rsidP="00E16639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C) Done</w:t>
      </w:r>
    </w:p>
    <w:p w:rsidR="00EA652E" w:rsidRPr="007C12E4" w:rsidRDefault="00EA652E" w:rsidP="00E16639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D) Have doing</w:t>
      </w:r>
    </w:p>
    <w:p w:rsidR="00EA652E" w:rsidRPr="007C12E4" w:rsidRDefault="00EA652E" w:rsidP="00E16639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E) Do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  <w:lang w:val="en-GB"/>
        </w:rPr>
      </w:pPr>
      <w:r w:rsidRPr="00983998">
        <w:rPr>
          <w:rFonts w:ascii="Times New Roman" w:hAnsi="Times New Roman"/>
          <w:color w:val="000000"/>
          <w:sz w:val="24"/>
          <w:szCs w:val="24"/>
          <w:lang w:val="en-US"/>
        </w:rPr>
        <w:t>26</w:t>
      </w: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Pr="007C12E4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 xml:space="preserve">Choose the right variant: </w:t>
      </w:r>
      <w:r w:rsidRPr="007C12E4">
        <w:rPr>
          <w:rFonts w:ascii="Times New Roman" w:hAnsi="Times New Roman"/>
          <w:b/>
          <w:bCs/>
          <w:color w:val="000000"/>
          <w:sz w:val="24"/>
          <w:szCs w:val="24"/>
          <w:lang w:val="en-GB"/>
        </w:rPr>
        <w:t xml:space="preserve">A: </w:t>
      </w:r>
      <w:r w:rsidRPr="007C12E4">
        <w:rPr>
          <w:rFonts w:ascii="Times New Roman" w:hAnsi="Times New Roman"/>
          <w:bCs/>
          <w:color w:val="000000"/>
          <w:sz w:val="24"/>
          <w:szCs w:val="24"/>
          <w:lang w:val="en-GB"/>
        </w:rPr>
        <w:t xml:space="preserve">Can I speak to Peter, please? 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  <w:lang w:val="en-GB"/>
        </w:rPr>
      </w:pPr>
      <w:r w:rsidRPr="007C12E4">
        <w:rPr>
          <w:rFonts w:ascii="Times New Roman" w:hAnsi="Times New Roman"/>
          <w:b/>
          <w:bCs/>
          <w:color w:val="000000"/>
          <w:sz w:val="24"/>
          <w:szCs w:val="24"/>
          <w:lang w:val="en-GB"/>
        </w:rPr>
        <w:t xml:space="preserve">B: </w:t>
      </w:r>
      <w:r w:rsidRPr="007C12E4">
        <w:rPr>
          <w:rFonts w:ascii="Times New Roman" w:hAnsi="Times New Roman"/>
          <w:bCs/>
          <w:color w:val="000000"/>
          <w:sz w:val="24"/>
          <w:szCs w:val="24"/>
          <w:lang w:val="en-GB"/>
        </w:rPr>
        <w:t xml:space="preserve">Sorry, he’s _____ gone out. </w:t>
      </w:r>
    </w:p>
    <w:p w:rsidR="00EA652E" w:rsidRPr="007C12E4" w:rsidRDefault="00EA652E" w:rsidP="00E16639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A) Just</w:t>
      </w:r>
    </w:p>
    <w:p w:rsidR="00EA652E" w:rsidRPr="007C12E4" w:rsidRDefault="00EA652E" w:rsidP="00E16639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B) Ever</w:t>
      </w:r>
    </w:p>
    <w:p w:rsidR="00EA652E" w:rsidRPr="007C12E4" w:rsidRDefault="00EA652E" w:rsidP="00E16639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C) Yet</w:t>
      </w:r>
    </w:p>
    <w:p w:rsidR="00EA652E" w:rsidRPr="007C12E4" w:rsidRDefault="00EA652E" w:rsidP="00E16639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D) Always</w:t>
      </w:r>
    </w:p>
    <w:p w:rsidR="00EA652E" w:rsidRPr="007C12E4" w:rsidRDefault="00EA652E" w:rsidP="00E16639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E) Usually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983998">
        <w:rPr>
          <w:rFonts w:ascii="Times New Roman" w:hAnsi="Times New Roman"/>
          <w:color w:val="000000"/>
          <w:sz w:val="24"/>
          <w:szCs w:val="24"/>
          <w:lang w:val="en-US"/>
        </w:rPr>
        <w:t>27</w:t>
      </w: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Pr="007C12E4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 xml:space="preserve">Choose the right variant: </w:t>
      </w: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 xml:space="preserve">I haven’t finished my exams _____. I’ve got two more next week. 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A) Already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B) Yet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C) Soon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D) Often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E) Normally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983998">
        <w:rPr>
          <w:rFonts w:ascii="Times New Roman" w:hAnsi="Times New Roman"/>
          <w:color w:val="000000"/>
          <w:sz w:val="24"/>
          <w:szCs w:val="24"/>
          <w:lang w:val="en-US"/>
        </w:rPr>
        <w:t>28</w:t>
      </w: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Pr="007C12E4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 xml:space="preserve">Choose the right variant: 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What ____ you do yesterday?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 xml:space="preserve">A) 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Did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/>
          <w:color w:val="000000"/>
          <w:sz w:val="24"/>
          <w:szCs w:val="24"/>
          <w:lang w:val="en-US"/>
        </w:rPr>
        <w:t>B) Do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/>
          <w:color w:val="000000"/>
          <w:sz w:val="24"/>
          <w:szCs w:val="24"/>
          <w:lang w:val="en-US"/>
        </w:rPr>
        <w:t>C) Doing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 xml:space="preserve">D) 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Done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 xml:space="preserve">E) 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Does</w:t>
      </w:r>
    </w:p>
    <w:p w:rsidR="00EA652E" w:rsidRPr="007C12E4" w:rsidRDefault="00EA652E" w:rsidP="00E16639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</w:p>
    <w:p w:rsidR="00EA652E" w:rsidRPr="007C12E4" w:rsidRDefault="00EA652E" w:rsidP="00E16639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983998">
        <w:rPr>
          <w:rFonts w:ascii="Times New Roman" w:hAnsi="Times New Roman"/>
          <w:color w:val="000000"/>
          <w:sz w:val="24"/>
          <w:szCs w:val="24"/>
          <w:lang w:val="en-US"/>
        </w:rPr>
        <w:t>29</w:t>
      </w: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Pr="007C12E4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 xml:space="preserve">Choose the right variant: </w:t>
      </w: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She _____ saved enough money for a car. She needs another 500 euros.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A) Have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B) Hasn’t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C) Has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D) Hadn’t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E) Had</w:t>
      </w:r>
    </w:p>
    <w:p w:rsidR="00EA652E" w:rsidRPr="007C12E4" w:rsidRDefault="00EA652E" w:rsidP="00E16639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</w:p>
    <w:p w:rsidR="00EA652E" w:rsidRPr="007C12E4" w:rsidRDefault="00EA652E" w:rsidP="00E16639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983998">
        <w:rPr>
          <w:rFonts w:ascii="Times New Roman" w:hAnsi="Times New Roman"/>
          <w:color w:val="000000"/>
          <w:sz w:val="24"/>
          <w:szCs w:val="24"/>
          <w:lang w:val="en-US"/>
        </w:rPr>
        <w:t>30</w:t>
      </w: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Pr="007C12E4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 xml:space="preserve">Choose the right variant: </w:t>
      </w: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I haven’t seen her _____ last summer. How is she?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A) Since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B) After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C) Till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D) Until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E) For</w:t>
      </w:r>
    </w:p>
    <w:p w:rsidR="00EA652E" w:rsidRPr="007C12E4" w:rsidRDefault="00EA652E" w:rsidP="00E16639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</w:p>
    <w:p w:rsidR="00EA652E" w:rsidRPr="007C12E4" w:rsidRDefault="00EA652E" w:rsidP="00E16639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3</w:t>
      </w:r>
      <w:r w:rsidRPr="00983998">
        <w:rPr>
          <w:rFonts w:ascii="Times New Roman" w:hAnsi="Times New Roman"/>
          <w:color w:val="000000"/>
          <w:sz w:val="24"/>
          <w:szCs w:val="24"/>
          <w:lang w:val="en-US"/>
        </w:rPr>
        <w:t>1</w:t>
      </w: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Pr="007C12E4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 xml:space="preserve">Choose the right variant: 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We’ve lived</w:t>
      </w: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 xml:space="preserve"> in 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this house _____ four years.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A) Until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B) For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C) At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D) After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E) Since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983998">
        <w:rPr>
          <w:rFonts w:ascii="Times New Roman" w:hAnsi="Times New Roman"/>
          <w:color w:val="000000"/>
          <w:sz w:val="24"/>
          <w:szCs w:val="24"/>
          <w:lang w:val="en-US"/>
        </w:rPr>
        <w:t>32</w:t>
      </w: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Pr="007C12E4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 xml:space="preserve">Choose the right variant: </w:t>
      </w:r>
      <w:r w:rsidRPr="007C12E4">
        <w:rPr>
          <w:rFonts w:ascii="Times New Roman" w:hAnsi="Times New Roman"/>
          <w:b/>
          <w:color w:val="000000"/>
          <w:sz w:val="24"/>
          <w:szCs w:val="24"/>
          <w:lang w:val="en-US"/>
        </w:rPr>
        <w:t>A:</w:t>
      </w: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 xml:space="preserve"> Would you like a cup of tea?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b/>
          <w:color w:val="000000"/>
          <w:sz w:val="24"/>
          <w:szCs w:val="24"/>
          <w:lang w:val="en-US"/>
        </w:rPr>
        <w:t>B:</w:t>
      </w: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 xml:space="preserve"> No, thanks.I’ve _____ one.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A) Already had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B) Having just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C) Just having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D) Just has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E) Had just</w:t>
      </w:r>
    </w:p>
    <w:p w:rsidR="00EA652E" w:rsidRPr="007C12E4" w:rsidRDefault="00EA652E" w:rsidP="00E16639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983998">
        <w:rPr>
          <w:rFonts w:ascii="Times New Roman" w:hAnsi="Times New Roman"/>
          <w:color w:val="000000"/>
          <w:sz w:val="24"/>
          <w:szCs w:val="24"/>
          <w:lang w:val="en-US"/>
        </w:rPr>
        <w:t>33</w:t>
      </w: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Pr="007C12E4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 xml:space="preserve">Choose the right variant: </w:t>
      </w: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She…thirsty.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A) Does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B) Am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C) Do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D) Will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E) Will be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983998">
        <w:rPr>
          <w:rFonts w:ascii="Times New Roman" w:hAnsi="Times New Roman"/>
          <w:color w:val="000000"/>
          <w:sz w:val="24"/>
          <w:szCs w:val="24"/>
          <w:lang w:val="en-US"/>
        </w:rPr>
        <w:t>34</w:t>
      </w: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Pr="007C12E4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 xml:space="preserve">Choose the right variant: </w:t>
      </w: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Look at those clouds! It _____.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A) Going to rain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B) Is rained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C) Is going raining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D) Is rained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E) Is going to rain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</w:p>
    <w:p w:rsidR="00EA652E" w:rsidRPr="007C12E4" w:rsidRDefault="00EA652E" w:rsidP="00E16639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983998">
        <w:rPr>
          <w:rFonts w:ascii="Times New Roman" w:hAnsi="Times New Roman"/>
          <w:color w:val="000000"/>
          <w:sz w:val="24"/>
          <w:szCs w:val="24"/>
          <w:lang w:val="en-US"/>
        </w:rPr>
        <w:t>3</w:t>
      </w: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 xml:space="preserve">4. </w:t>
      </w:r>
      <w:r w:rsidRPr="007C12E4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 xml:space="preserve">Choose the right variant: </w:t>
      </w: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 xml:space="preserve">A: It's really hot in this room. </w:t>
      </w:r>
    </w:p>
    <w:p w:rsidR="00EA652E" w:rsidRPr="007C12E4" w:rsidRDefault="00EA652E" w:rsidP="00E16639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B: Wait. I _____ the window</w:t>
      </w:r>
    </w:p>
    <w:p w:rsidR="00EA652E" w:rsidRPr="007C12E4" w:rsidRDefault="00EA652E" w:rsidP="00E16639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A) ‘ll open</w:t>
      </w:r>
    </w:p>
    <w:p w:rsidR="00EA652E" w:rsidRPr="007C12E4" w:rsidRDefault="00EA652E" w:rsidP="00E16639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B) Is going to open</w:t>
      </w:r>
    </w:p>
    <w:p w:rsidR="00EA652E" w:rsidRPr="007C12E4" w:rsidRDefault="00EA652E" w:rsidP="00E16639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C) ‘m open</w:t>
      </w:r>
    </w:p>
    <w:p w:rsidR="00EA652E" w:rsidRPr="007C12E4" w:rsidRDefault="00EA652E" w:rsidP="00E16639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D) Open</w:t>
      </w:r>
    </w:p>
    <w:p w:rsidR="00EA652E" w:rsidRPr="007C12E4" w:rsidRDefault="00EA652E" w:rsidP="00E16639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E) ‘ll close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</w:p>
    <w:p w:rsidR="00EA652E" w:rsidRPr="007C12E4" w:rsidRDefault="00EA652E" w:rsidP="00E16639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983998">
        <w:rPr>
          <w:rFonts w:ascii="Times New Roman" w:hAnsi="Times New Roman"/>
          <w:color w:val="000000"/>
          <w:sz w:val="24"/>
          <w:szCs w:val="24"/>
          <w:lang w:val="en-US"/>
        </w:rPr>
        <w:t>3</w:t>
      </w: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 xml:space="preserve">5. </w:t>
      </w:r>
      <w:r w:rsidRPr="007C12E4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 xml:space="preserve">Choose the right variant: </w:t>
      </w: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I'm hungry. I think I ___ something to eat.</w:t>
      </w:r>
    </w:p>
    <w:p w:rsidR="00EA652E" w:rsidRPr="007C12E4" w:rsidRDefault="00EA652E" w:rsidP="00E16639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 xml:space="preserve">A) Will make </w:t>
      </w:r>
    </w:p>
    <w:p w:rsidR="00EA652E" w:rsidRPr="007C12E4" w:rsidRDefault="00EA652E" w:rsidP="00E16639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B) Makes</w:t>
      </w:r>
    </w:p>
    <w:p w:rsidR="00EA652E" w:rsidRPr="007C12E4" w:rsidRDefault="00EA652E" w:rsidP="00E16639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C) Is making</w:t>
      </w:r>
    </w:p>
    <w:p w:rsidR="00EA652E" w:rsidRPr="007C12E4" w:rsidRDefault="00EA652E" w:rsidP="00E16639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D) Will do making</w:t>
      </w:r>
    </w:p>
    <w:p w:rsidR="00EA652E" w:rsidRPr="007C12E4" w:rsidRDefault="00EA652E" w:rsidP="00E16639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E) Made</w:t>
      </w:r>
    </w:p>
    <w:p w:rsidR="00EA652E" w:rsidRPr="007C12E4" w:rsidRDefault="00EA652E" w:rsidP="00E16639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</w:p>
    <w:p w:rsidR="00EA652E" w:rsidRPr="007C12E4" w:rsidRDefault="00EA652E" w:rsidP="00E16639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FB7AC3">
        <w:rPr>
          <w:rFonts w:ascii="Times New Roman" w:hAnsi="Times New Roman"/>
          <w:color w:val="000000"/>
          <w:sz w:val="24"/>
          <w:szCs w:val="24"/>
          <w:lang w:val="en-US"/>
        </w:rPr>
        <w:t>3</w:t>
      </w: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 xml:space="preserve">6.  </w:t>
      </w:r>
      <w:r w:rsidRPr="007C12E4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 xml:space="preserve">Choose the right variant: </w:t>
      </w: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What are you_____ to do next summer?</w:t>
      </w:r>
    </w:p>
    <w:p w:rsidR="00EA652E" w:rsidRPr="007C12E4" w:rsidRDefault="00EA652E" w:rsidP="00E16639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A) Will do</w:t>
      </w:r>
    </w:p>
    <w:p w:rsidR="00EA652E" w:rsidRPr="007C12E4" w:rsidRDefault="00EA652E" w:rsidP="00E16639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B) Do</w:t>
      </w:r>
    </w:p>
    <w:p w:rsidR="00EA652E" w:rsidRPr="007C12E4" w:rsidRDefault="00EA652E" w:rsidP="00E16639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C) Going</w:t>
      </w:r>
    </w:p>
    <w:p w:rsidR="00EA652E" w:rsidRPr="007C12E4" w:rsidRDefault="00EA652E" w:rsidP="00E16639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D) Doing</w:t>
      </w:r>
    </w:p>
    <w:p w:rsidR="00EA652E" w:rsidRPr="007C12E4" w:rsidRDefault="00EA652E" w:rsidP="00E16639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E) Go</w:t>
      </w:r>
    </w:p>
    <w:p w:rsidR="00EA652E" w:rsidRPr="007C12E4" w:rsidRDefault="00EA652E" w:rsidP="00E16639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</w:p>
    <w:p w:rsidR="00EA652E" w:rsidRPr="007C12E4" w:rsidRDefault="00EA652E" w:rsidP="00E16639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983998">
        <w:rPr>
          <w:rFonts w:ascii="Times New Roman" w:hAnsi="Times New Roman"/>
          <w:color w:val="000000"/>
          <w:sz w:val="24"/>
          <w:szCs w:val="24"/>
          <w:lang w:val="en-US"/>
        </w:rPr>
        <w:t>3</w:t>
      </w: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 xml:space="preserve">7. </w:t>
      </w:r>
      <w:r w:rsidRPr="007C12E4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>Choose t</w:t>
      </w: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he sentence in the Future Simple Tense.</w:t>
      </w:r>
    </w:p>
    <w:p w:rsidR="00EA652E" w:rsidRPr="007C12E4" w:rsidRDefault="00EA652E" w:rsidP="00E16639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 xml:space="preserve">A) Students will go on a holiday </w:t>
      </w:r>
    </w:p>
    <w:p w:rsidR="00EA652E" w:rsidRPr="007C12E4" w:rsidRDefault="00EA652E" w:rsidP="00E16639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B) I am at home</w:t>
      </w:r>
    </w:p>
    <w:p w:rsidR="00EA652E" w:rsidRPr="007C12E4" w:rsidRDefault="00EA652E" w:rsidP="00E16639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C) There are four seasons in a year</w:t>
      </w:r>
    </w:p>
    <w:p w:rsidR="00EA652E" w:rsidRPr="007C12E4" w:rsidRDefault="00EA652E" w:rsidP="00E16639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D) Mary entered the University</w:t>
      </w:r>
    </w:p>
    <w:p w:rsidR="00EA652E" w:rsidRPr="007C12E4" w:rsidRDefault="00EA652E" w:rsidP="00E16639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E) You like drinking milk</w:t>
      </w:r>
    </w:p>
    <w:p w:rsidR="00EA652E" w:rsidRPr="007C12E4" w:rsidRDefault="00EA652E" w:rsidP="00E16639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</w:p>
    <w:p w:rsidR="00EA652E" w:rsidRPr="007C12E4" w:rsidRDefault="00EA652E" w:rsidP="00E16639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val="en-GB"/>
        </w:rPr>
      </w:pPr>
      <w:r w:rsidRPr="00983998">
        <w:rPr>
          <w:rFonts w:ascii="Times New Roman" w:hAnsi="Times New Roman"/>
          <w:color w:val="000000"/>
          <w:sz w:val="24"/>
          <w:szCs w:val="24"/>
          <w:lang w:val="en-US"/>
        </w:rPr>
        <w:t>3</w:t>
      </w: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 xml:space="preserve">8. </w:t>
      </w:r>
      <w:r w:rsidRPr="007C12E4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 xml:space="preserve">Choose the right variant: </w:t>
      </w:r>
      <w:r w:rsidRPr="007C12E4">
        <w:rPr>
          <w:rFonts w:ascii="Times New Roman" w:hAnsi="Times New Roman"/>
          <w:bCs/>
          <w:color w:val="000000"/>
          <w:sz w:val="24"/>
          <w:szCs w:val="24"/>
          <w:lang w:val="en-GB"/>
        </w:rPr>
        <w:t>I _____ buy a new car.</w:t>
      </w:r>
    </w:p>
    <w:p w:rsidR="00EA652E" w:rsidRPr="007C12E4" w:rsidRDefault="00EA652E" w:rsidP="00E16639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A) Am going to</w:t>
      </w:r>
    </w:p>
    <w:p w:rsidR="00EA652E" w:rsidRPr="007C12E4" w:rsidRDefault="00EA652E" w:rsidP="00E16639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B) Go to</w:t>
      </w:r>
    </w:p>
    <w:p w:rsidR="00EA652E" w:rsidRPr="007C12E4" w:rsidRDefault="00EA652E" w:rsidP="00E16639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C) Going</w:t>
      </w:r>
    </w:p>
    <w:p w:rsidR="00EA652E" w:rsidRPr="007C12E4" w:rsidRDefault="00EA652E" w:rsidP="00E16639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D) Go</w:t>
      </w:r>
    </w:p>
    <w:p w:rsidR="00EA652E" w:rsidRPr="007C12E4" w:rsidRDefault="00EA652E" w:rsidP="00E16639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E) Have gone</w:t>
      </w:r>
    </w:p>
    <w:p w:rsidR="00EA652E" w:rsidRPr="007C12E4" w:rsidRDefault="00EA652E" w:rsidP="00E16639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</w:p>
    <w:p w:rsidR="00EA652E" w:rsidRPr="007C12E4" w:rsidRDefault="00EA652E" w:rsidP="00E16639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983998">
        <w:rPr>
          <w:rFonts w:ascii="Times New Roman" w:hAnsi="Times New Roman"/>
          <w:color w:val="000000"/>
          <w:sz w:val="24"/>
          <w:szCs w:val="24"/>
          <w:lang w:val="en-US"/>
        </w:rPr>
        <w:t>3</w:t>
      </w: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 xml:space="preserve">9. </w:t>
      </w:r>
      <w:r w:rsidRPr="007C12E4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 xml:space="preserve">Choose the right variant: </w:t>
      </w: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What _____ to do next summer?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fr-FR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fr-FR"/>
        </w:rPr>
        <w:t xml:space="preserve">A) </w:t>
      </w: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Do you go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fr-FR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fr-FR"/>
        </w:rPr>
        <w:t>B) Do you going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C) Are you go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D) W</w:t>
      </w:r>
      <w:r w:rsidRPr="007C12E4">
        <w:rPr>
          <w:rFonts w:ascii="Times New Roman" w:hAnsi="Times New Roman"/>
          <w:color w:val="000000"/>
          <w:sz w:val="24"/>
          <w:szCs w:val="24"/>
          <w:lang w:val="fr-FR"/>
        </w:rPr>
        <w:t>as you going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E) Are you going</w:t>
      </w:r>
    </w:p>
    <w:p w:rsidR="00EA652E" w:rsidRPr="007C12E4" w:rsidRDefault="00EA652E" w:rsidP="00E16639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</w:p>
    <w:p w:rsidR="00EA652E" w:rsidRPr="007C12E4" w:rsidRDefault="00EA652E" w:rsidP="00E16639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983998">
        <w:rPr>
          <w:rFonts w:ascii="Times New Roman" w:hAnsi="Times New Roman"/>
          <w:color w:val="000000"/>
          <w:sz w:val="24"/>
          <w:szCs w:val="24"/>
          <w:lang w:val="en-US"/>
        </w:rPr>
        <w:t>4</w:t>
      </w: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 xml:space="preserve">0. </w:t>
      </w:r>
      <w:r w:rsidRPr="007C12E4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 xml:space="preserve">Choose the right variant: </w:t>
      </w: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We _____ have a holiday this summer.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A) Aren’t going to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B) Don’t go to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C) Aren’t go to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D) Are go to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E) Going to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983998">
        <w:rPr>
          <w:rFonts w:ascii="Times New Roman" w:hAnsi="Times New Roman"/>
          <w:color w:val="000000"/>
          <w:sz w:val="24"/>
          <w:szCs w:val="24"/>
          <w:lang w:val="en-US"/>
        </w:rPr>
        <w:t>4</w:t>
      </w: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 xml:space="preserve">1. </w:t>
      </w:r>
      <w:r w:rsidRPr="007C12E4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 xml:space="preserve">Choose the right variant: </w:t>
      </w:r>
      <w:r w:rsidRPr="007C12E4">
        <w:rPr>
          <w:rFonts w:ascii="Times New Roman" w:hAnsi="Times New Roman"/>
          <w:b/>
          <w:color w:val="000000"/>
          <w:sz w:val="24"/>
          <w:szCs w:val="24"/>
          <w:lang w:val="en-US"/>
        </w:rPr>
        <w:t>A:</w:t>
      </w: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 xml:space="preserve"> What do you think is going to happen? 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b/>
          <w:color w:val="000000"/>
          <w:sz w:val="24"/>
          <w:szCs w:val="24"/>
          <w:lang w:val="en-US"/>
        </w:rPr>
        <w:t>B:</w:t>
      </w: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I think _____ leave her husband.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 xml:space="preserve">A) She’s going to 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B) She’s going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C) She goes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D) She has going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E) She’s go</w:t>
      </w:r>
    </w:p>
    <w:p w:rsidR="00EA652E" w:rsidRPr="007C12E4" w:rsidRDefault="00EA652E" w:rsidP="00E16639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</w:p>
    <w:p w:rsidR="00EA652E" w:rsidRPr="007C12E4" w:rsidRDefault="00EA652E" w:rsidP="00E16639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983998">
        <w:rPr>
          <w:rFonts w:ascii="Times New Roman" w:hAnsi="Times New Roman"/>
          <w:color w:val="000000"/>
          <w:sz w:val="24"/>
          <w:szCs w:val="24"/>
          <w:lang w:val="en-US"/>
        </w:rPr>
        <w:t>4</w:t>
      </w: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 xml:space="preserve">2. </w:t>
      </w:r>
      <w:r w:rsidRPr="007C12E4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 xml:space="preserve">Choose the right variant: </w:t>
      </w: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Is your brother going _____ go to university?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A) At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B) Until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C) To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D) After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E) About</w:t>
      </w:r>
    </w:p>
    <w:p w:rsidR="00EA652E" w:rsidRPr="007C12E4" w:rsidRDefault="00EA652E" w:rsidP="00E16639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</w:p>
    <w:p w:rsidR="00EA652E" w:rsidRPr="007C12E4" w:rsidRDefault="00EA652E" w:rsidP="00E16639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983998">
        <w:rPr>
          <w:rFonts w:ascii="Times New Roman" w:hAnsi="Times New Roman"/>
          <w:color w:val="000000"/>
          <w:sz w:val="24"/>
          <w:szCs w:val="24"/>
          <w:lang w:val="en-US"/>
        </w:rPr>
        <w:t>4</w:t>
      </w: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 xml:space="preserve">3. </w:t>
      </w:r>
      <w:r w:rsidRPr="007C12E4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 xml:space="preserve">Choose the right variant: </w:t>
      </w: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 xml:space="preserve">We _____ going to drive to </w:t>
      </w:r>
      <w:smartTag w:uri="urn:schemas-microsoft-com:office:smarttags" w:element="place">
        <w:smartTag w:uri="urn:schemas-microsoft-com:office:smarttags" w:element="City">
          <w:r w:rsidRPr="007C12E4">
            <w:rPr>
              <w:rFonts w:ascii="Times New Roman" w:hAnsi="Times New Roman"/>
              <w:color w:val="000000"/>
              <w:sz w:val="24"/>
              <w:szCs w:val="24"/>
              <w:lang w:val="en-US"/>
            </w:rPr>
            <w:t>Paris</w:t>
          </w:r>
        </w:smartTag>
      </w:smartTag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.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 xml:space="preserve">A) </w:t>
      </w:r>
      <w:r w:rsidRPr="007C12E4">
        <w:rPr>
          <w:rFonts w:ascii="Times New Roman" w:hAnsi="Times New Roman"/>
          <w:color w:val="000000"/>
          <w:sz w:val="24"/>
          <w:szCs w:val="24"/>
          <w:lang w:val="pt-PT"/>
        </w:rPr>
        <w:t>Isn’t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B) Am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 xml:space="preserve">C) </w:t>
      </w:r>
      <w:r w:rsidRPr="007C12E4">
        <w:rPr>
          <w:rFonts w:ascii="Times New Roman" w:hAnsi="Times New Roman"/>
          <w:color w:val="000000"/>
          <w:sz w:val="24"/>
          <w:szCs w:val="24"/>
          <w:lang w:val="pt-PT"/>
        </w:rPr>
        <w:t>Aren’t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D) Is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pt-PT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pt-PT"/>
        </w:rPr>
        <w:t xml:space="preserve">E) </w:t>
      </w:r>
      <w:r>
        <w:rPr>
          <w:rFonts w:ascii="Times New Roman" w:hAnsi="Times New Roman"/>
          <w:color w:val="000000"/>
          <w:sz w:val="24"/>
          <w:szCs w:val="24"/>
          <w:lang w:val="pt-PT"/>
        </w:rPr>
        <w:t>Haven’t</w:t>
      </w:r>
    </w:p>
    <w:p w:rsidR="00EA652E" w:rsidRPr="007C12E4" w:rsidRDefault="00EA652E" w:rsidP="00E16639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</w:p>
    <w:p w:rsidR="00EA652E" w:rsidRPr="007C12E4" w:rsidRDefault="00EA652E" w:rsidP="00E16639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983998">
        <w:rPr>
          <w:rFonts w:ascii="Times New Roman" w:hAnsi="Times New Roman"/>
          <w:color w:val="000000"/>
          <w:sz w:val="24"/>
          <w:szCs w:val="24"/>
          <w:lang w:val="en-US"/>
        </w:rPr>
        <w:t>44</w:t>
      </w: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Pr="007C12E4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 xml:space="preserve">Choose the right variant: </w:t>
      </w: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Hello. _____ you going to come and see us next summer?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A) Are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B) Have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C)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7C12E4">
        <w:rPr>
          <w:rFonts w:ascii="Times New Roman" w:hAnsi="Times New Roman"/>
          <w:color w:val="000000"/>
          <w:sz w:val="24"/>
          <w:szCs w:val="24"/>
          <w:lang w:val="pt-PT"/>
        </w:rPr>
        <w:t>Did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de-DE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de-DE"/>
        </w:rPr>
        <w:t>D) Am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pt-PT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pt-PT"/>
        </w:rPr>
        <w:t>E) Was</w:t>
      </w:r>
    </w:p>
    <w:p w:rsidR="00EA652E" w:rsidRPr="007C12E4" w:rsidRDefault="00EA652E" w:rsidP="00E16639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</w:p>
    <w:p w:rsidR="00EA652E" w:rsidRPr="007C12E4" w:rsidRDefault="00EA652E" w:rsidP="00E16639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983998">
        <w:rPr>
          <w:rFonts w:ascii="Times New Roman" w:hAnsi="Times New Roman"/>
          <w:color w:val="000000"/>
          <w:sz w:val="24"/>
          <w:szCs w:val="24"/>
          <w:lang w:val="en-US"/>
        </w:rPr>
        <w:t>45</w:t>
      </w: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Pr="007C12E4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 xml:space="preserve">Choose the right variant: </w:t>
      </w: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She _____ going to come. She isn’t well.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A) Are not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B) Isn’t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C) Not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D) Hasn’t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E) Haven’t</w:t>
      </w:r>
    </w:p>
    <w:p w:rsidR="00EA652E" w:rsidRPr="007C12E4" w:rsidRDefault="00EA652E" w:rsidP="00E16639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</w:p>
    <w:p w:rsidR="00EA652E" w:rsidRPr="007C12E4" w:rsidRDefault="00EA652E" w:rsidP="00E16639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</w:p>
    <w:p w:rsidR="00EA652E" w:rsidRPr="007C12E4" w:rsidRDefault="00EA652E" w:rsidP="00E16639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983998">
        <w:rPr>
          <w:rFonts w:ascii="Times New Roman" w:hAnsi="Times New Roman"/>
          <w:color w:val="000000"/>
          <w:sz w:val="24"/>
          <w:szCs w:val="24"/>
          <w:lang w:val="en-US"/>
        </w:rPr>
        <w:t>46</w:t>
      </w: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Pr="00016AD9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>Choose the right variant:</w:t>
      </w:r>
      <w:r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 xml:space="preserve"> </w:t>
      </w: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Hi. _____ before lunchtime tomorrow?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 xml:space="preserve">A) Are they going to arrive 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B) Did they arrive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C) Are they arrive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D) Is they arrive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E) Was they arrived</w:t>
      </w:r>
    </w:p>
    <w:p w:rsidR="00EA652E" w:rsidRPr="007C12E4" w:rsidRDefault="00EA652E" w:rsidP="00E16639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</w:p>
    <w:p w:rsidR="00EA652E" w:rsidRPr="007C12E4" w:rsidRDefault="00EA652E" w:rsidP="00E16639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983998">
        <w:rPr>
          <w:rFonts w:ascii="Times New Roman" w:hAnsi="Times New Roman"/>
          <w:color w:val="000000"/>
          <w:sz w:val="24"/>
          <w:szCs w:val="24"/>
          <w:lang w:val="en-US"/>
        </w:rPr>
        <w:t>47</w:t>
      </w: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Pr="00016AD9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>Choose the right variant:</w:t>
      </w:r>
      <w:r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 xml:space="preserve"> </w:t>
      </w: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When are we _____ leave?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A) Going to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B) Going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C) Go to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D) Go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E) Gone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</w:p>
    <w:p w:rsidR="00EA652E" w:rsidRPr="007C12E4" w:rsidRDefault="00EA652E" w:rsidP="00E16639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983998">
        <w:rPr>
          <w:rFonts w:ascii="Times New Roman" w:hAnsi="Times New Roman"/>
          <w:color w:val="000000"/>
          <w:sz w:val="24"/>
          <w:szCs w:val="24"/>
          <w:lang w:val="en-US"/>
        </w:rPr>
        <w:t>5</w:t>
      </w: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 xml:space="preserve">0. </w:t>
      </w:r>
      <w:r w:rsidRPr="00016AD9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>Choose the right variant:</w:t>
      </w:r>
      <w:r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 xml:space="preserve"> </w:t>
      </w: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Hi. _____ we going by car or by bus?: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A) Are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B) Does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C) Can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D) Do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E) Did</w:t>
      </w:r>
    </w:p>
    <w:p w:rsidR="00EA652E" w:rsidRPr="007C12E4" w:rsidRDefault="00EA652E" w:rsidP="00E16639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983998">
        <w:rPr>
          <w:rFonts w:ascii="Times New Roman" w:hAnsi="Times New Roman"/>
          <w:color w:val="000000"/>
          <w:sz w:val="24"/>
          <w:szCs w:val="24"/>
          <w:lang w:val="en-US"/>
        </w:rPr>
        <w:t>5</w:t>
      </w: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 xml:space="preserve">1. </w:t>
      </w:r>
      <w:r w:rsidRPr="00016AD9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>Choose the right variant:</w:t>
      </w:r>
      <w:r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 xml:space="preserve"> </w:t>
      </w: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Marcia’s only eight, but she says she _____ a dancer.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A) Is going being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B) Is going to be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C) Is being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D) Is going be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E) Will to be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983998">
        <w:rPr>
          <w:rFonts w:ascii="Times New Roman" w:hAnsi="Times New Roman"/>
          <w:color w:val="000000"/>
          <w:sz w:val="24"/>
          <w:szCs w:val="24"/>
          <w:lang w:val="en-US"/>
        </w:rPr>
        <w:t>52</w:t>
      </w: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Pr="00016AD9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>Choose the right variant:</w:t>
      </w:r>
      <w:r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 xml:space="preserve"> </w:t>
      </w: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I predict that you _____ marry someone rich and famous.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 xml:space="preserve">A) Should 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B) Shall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C) Are going to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D) Would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E) Will be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983998">
        <w:rPr>
          <w:rFonts w:ascii="Times New Roman" w:hAnsi="Times New Roman"/>
          <w:color w:val="000000"/>
          <w:sz w:val="24"/>
          <w:szCs w:val="24"/>
          <w:lang w:val="en-US"/>
        </w:rPr>
        <w:t>5</w:t>
      </w: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 xml:space="preserve">3. </w:t>
      </w:r>
      <w:r w:rsidRPr="00016AD9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>Choose the right variant:</w:t>
      </w:r>
      <w:r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 xml:space="preserve"> </w:t>
      </w: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The traffic’s terrible. I think, I _____ miss my train.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 xml:space="preserve">A) Will 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B) Am going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C) Go to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 xml:space="preserve">D) Am going 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E) Will going to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983998">
        <w:rPr>
          <w:rFonts w:ascii="Times New Roman" w:hAnsi="Times New Roman"/>
          <w:color w:val="000000"/>
          <w:sz w:val="24"/>
          <w:szCs w:val="24"/>
          <w:lang w:val="en-US"/>
        </w:rPr>
        <w:t>5</w:t>
      </w: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 xml:space="preserve">4. </w:t>
      </w:r>
      <w:r w:rsidRPr="00016AD9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>Choose the right variant:</w:t>
      </w:r>
      <w:r w:rsidRPr="007C12E4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 xml:space="preserve"> W</w:t>
      </w: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here _____ you going on holiday this year?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A) Are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B) Will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 xml:space="preserve">C) 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Was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D) Shall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C12E4">
        <w:rPr>
          <w:rFonts w:ascii="Times New Roman" w:hAnsi="Times New Roman"/>
          <w:color w:val="000000"/>
          <w:sz w:val="24"/>
          <w:szCs w:val="24"/>
          <w:lang w:val="en-US"/>
        </w:rPr>
        <w:t>E) Must</w:t>
      </w:r>
    </w:p>
    <w:p w:rsidR="00EA652E" w:rsidRPr="007C12E4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</w:p>
    <w:p w:rsidR="00EA652E" w:rsidRPr="00811B09" w:rsidRDefault="00EA652E" w:rsidP="00E16639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983998">
        <w:rPr>
          <w:rFonts w:ascii="Times New Roman" w:hAnsi="Times New Roman"/>
          <w:color w:val="000000"/>
          <w:sz w:val="24"/>
          <w:szCs w:val="24"/>
          <w:lang w:val="en-US"/>
        </w:rPr>
        <w:t>56</w:t>
      </w:r>
      <w:r w:rsidRPr="00811B09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Pr="00016AD9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>Choose the right variant:</w:t>
      </w:r>
      <w:r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 xml:space="preserve"> </w:t>
      </w:r>
      <w:r w:rsidRPr="00811B09">
        <w:rPr>
          <w:rFonts w:ascii="Times New Roman" w:hAnsi="Times New Roman"/>
          <w:sz w:val="24"/>
          <w:szCs w:val="24"/>
          <w:lang w:val="en-US"/>
        </w:rPr>
        <w:t>I saw a light in your window as I…by.</w:t>
      </w:r>
    </w:p>
    <w:p w:rsidR="00EA652E" w:rsidRPr="00811B09" w:rsidRDefault="00EA652E" w:rsidP="00E16639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811B09">
        <w:rPr>
          <w:rFonts w:ascii="Times New Roman" w:hAnsi="Times New Roman"/>
          <w:sz w:val="24"/>
          <w:szCs w:val="24"/>
          <w:lang w:val="en-US"/>
        </w:rPr>
        <w:t>A) am passing</w:t>
      </w:r>
    </w:p>
    <w:p w:rsidR="00EA652E" w:rsidRPr="00811B09" w:rsidRDefault="00EA652E" w:rsidP="00E16639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811B09">
        <w:rPr>
          <w:rFonts w:ascii="Times New Roman" w:hAnsi="Times New Roman"/>
          <w:sz w:val="24"/>
          <w:szCs w:val="24"/>
          <w:lang w:val="en-US"/>
        </w:rPr>
        <w:t>B) passed</w:t>
      </w:r>
    </w:p>
    <w:p w:rsidR="00EA652E" w:rsidRPr="00811B09" w:rsidRDefault="00EA652E" w:rsidP="00E16639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811B09">
        <w:rPr>
          <w:rFonts w:ascii="Times New Roman" w:hAnsi="Times New Roman"/>
          <w:sz w:val="24"/>
          <w:szCs w:val="24"/>
          <w:lang w:val="en-US"/>
        </w:rPr>
        <w:t>C) passing</w:t>
      </w:r>
    </w:p>
    <w:p w:rsidR="00EA652E" w:rsidRPr="00811B09" w:rsidRDefault="00EA652E" w:rsidP="00E16639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811B09">
        <w:rPr>
          <w:rFonts w:ascii="Times New Roman" w:hAnsi="Times New Roman"/>
          <w:sz w:val="24"/>
          <w:szCs w:val="24"/>
          <w:lang w:val="en-US"/>
        </w:rPr>
        <w:t>D) was passing</w:t>
      </w:r>
    </w:p>
    <w:p w:rsidR="00EA652E" w:rsidRPr="00811B09" w:rsidRDefault="00EA652E" w:rsidP="00E16639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811B09">
        <w:rPr>
          <w:rFonts w:ascii="Times New Roman" w:hAnsi="Times New Roman"/>
          <w:sz w:val="24"/>
          <w:szCs w:val="24"/>
          <w:lang w:val="en-US"/>
        </w:rPr>
        <w:t>E) pass</w:t>
      </w:r>
    </w:p>
    <w:p w:rsidR="00EA652E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</w:p>
    <w:p w:rsidR="00EA652E" w:rsidRPr="00811B09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983998">
        <w:rPr>
          <w:rFonts w:ascii="Times New Roman" w:hAnsi="Times New Roman"/>
          <w:color w:val="000000"/>
          <w:sz w:val="24"/>
          <w:szCs w:val="24"/>
          <w:lang w:val="en-US"/>
        </w:rPr>
        <w:t>57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Pr="00016AD9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>Choose the right variant:</w:t>
      </w:r>
      <w:r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“What _______ these days?”</w:t>
      </w:r>
    </w:p>
    <w:p w:rsidR="00EA652E" w:rsidRPr="00811B09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/>
          <w:color w:val="000000"/>
          <w:sz w:val="24"/>
          <w:szCs w:val="24"/>
          <w:lang w:val="en-US"/>
        </w:rPr>
        <w:t>A) Are you doing</w:t>
      </w:r>
    </w:p>
    <w:p w:rsidR="00EA652E" w:rsidRPr="00811B09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/>
          <w:color w:val="000000"/>
          <w:sz w:val="24"/>
          <w:szCs w:val="24"/>
          <w:lang w:val="en-US"/>
        </w:rPr>
        <w:t>B) Do you do</w:t>
      </w:r>
    </w:p>
    <w:p w:rsidR="00EA652E" w:rsidRPr="00811B09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/>
          <w:color w:val="000000"/>
          <w:sz w:val="24"/>
          <w:szCs w:val="24"/>
          <w:lang w:val="en-US"/>
        </w:rPr>
        <w:t>C) You are doing</w:t>
      </w:r>
    </w:p>
    <w:p w:rsidR="00EA652E" w:rsidRPr="00811B09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/>
          <w:color w:val="000000"/>
          <w:sz w:val="24"/>
          <w:szCs w:val="24"/>
          <w:lang w:val="en-US"/>
        </w:rPr>
        <w:t>D) You do</w:t>
      </w:r>
    </w:p>
    <w:p w:rsidR="00EA652E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/>
          <w:color w:val="000000"/>
          <w:sz w:val="24"/>
          <w:szCs w:val="24"/>
          <w:lang w:val="en-US"/>
        </w:rPr>
        <w:t>E) You did</w:t>
      </w:r>
    </w:p>
    <w:p w:rsidR="00EA652E" w:rsidRDefault="00EA652E" w:rsidP="00E1663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</w:p>
    <w:p w:rsidR="00EA652E" w:rsidRDefault="00EA652E" w:rsidP="00E1663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</w:pPr>
      <w:r w:rsidRPr="00983998">
        <w:rPr>
          <w:rFonts w:ascii="Times New Roman" w:hAnsi="Times New Roman"/>
          <w:color w:val="000000"/>
          <w:sz w:val="24"/>
          <w:szCs w:val="24"/>
          <w:lang w:val="en-US"/>
        </w:rPr>
        <w:t>58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Pr="00016AD9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>Choose the right variant:</w:t>
      </w:r>
      <w:r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 xml:space="preserve"> </w:t>
      </w:r>
      <w:r w:rsidRPr="00811B09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 xml:space="preserve">.… you ever… to </w:t>
      </w:r>
      <w:smartTag w:uri="urn:schemas-microsoft-com:office:smarttags" w:element="place">
        <w:r w:rsidRPr="00811B09">
          <w:rPr>
            <w:rFonts w:ascii="Times New Roman" w:eastAsia="Times New Roman" w:hAnsi="Times New Roman"/>
            <w:color w:val="000000"/>
            <w:sz w:val="24"/>
            <w:szCs w:val="24"/>
            <w:lang w:val="en-US" w:eastAsia="en-US"/>
          </w:rPr>
          <w:t>Ipswich</w:t>
        </w:r>
      </w:smartTag>
      <w:r w:rsidRPr="00811B09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 xml:space="preserve"> before?</w:t>
      </w:r>
    </w:p>
    <w:p w:rsidR="00EA652E" w:rsidRPr="00811B09" w:rsidRDefault="00EA652E" w:rsidP="00E1663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</w:pPr>
      <w:r w:rsidRPr="00811B09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 xml:space="preserve">A) </w:t>
      </w:r>
      <w:r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>H</w:t>
      </w:r>
      <w:r w:rsidRPr="00811B09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>ave</w:t>
      </w:r>
      <w:r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 xml:space="preserve"> … been going</w:t>
      </w:r>
    </w:p>
    <w:p w:rsidR="00EA652E" w:rsidRPr="00811B09" w:rsidRDefault="00EA652E" w:rsidP="00E16639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</w:pPr>
      <w:r w:rsidRPr="00811B09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 xml:space="preserve">B) </w:t>
      </w:r>
      <w:r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>A</w:t>
      </w:r>
      <w:r w:rsidRPr="00811B09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>re… going</w:t>
      </w:r>
    </w:p>
    <w:p w:rsidR="00EA652E" w:rsidRPr="00811B09" w:rsidRDefault="00EA652E" w:rsidP="00E16639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</w:pPr>
      <w:r w:rsidRPr="00811B09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 xml:space="preserve">C) </w:t>
      </w:r>
      <w:r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>D</w:t>
      </w:r>
      <w:r w:rsidRPr="00811B09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>o … go</w:t>
      </w:r>
    </w:p>
    <w:p w:rsidR="00EA652E" w:rsidRPr="00811B09" w:rsidRDefault="00EA652E" w:rsidP="00E16639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</w:pPr>
      <w:r w:rsidRPr="00811B09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 xml:space="preserve">D) </w:t>
      </w:r>
      <w:r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>H</w:t>
      </w:r>
      <w:r w:rsidRPr="00811B09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>ave … been</w:t>
      </w:r>
    </w:p>
    <w:p w:rsidR="00EA652E" w:rsidRDefault="00EA652E" w:rsidP="00E16639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</w:pPr>
      <w:r w:rsidRPr="00811B09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 xml:space="preserve">E) </w:t>
      </w:r>
      <w:r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>Did … go</w:t>
      </w:r>
    </w:p>
    <w:p w:rsidR="00EA652E" w:rsidRDefault="00EA652E" w:rsidP="00E16639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</w:pPr>
    </w:p>
    <w:p w:rsidR="00EA652E" w:rsidRPr="00760ECB" w:rsidRDefault="00EA652E" w:rsidP="00E16639">
      <w:pPr>
        <w:pStyle w:val="NoSpacing"/>
        <w:ind w:left="709" w:hanging="709"/>
        <w:rPr>
          <w:rFonts w:ascii="Times New Roman" w:hAnsi="Times New Roman"/>
          <w:sz w:val="24"/>
          <w:szCs w:val="24"/>
          <w:lang w:val="en-US"/>
        </w:rPr>
      </w:pPr>
      <w:r w:rsidRPr="00983998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>60</w:t>
      </w:r>
      <w:r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 xml:space="preserve">. </w:t>
      </w:r>
      <w:r w:rsidRPr="00016AD9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>Choose the right variant:</w:t>
      </w:r>
      <w:r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 xml:space="preserve"> </w:t>
      </w:r>
      <w:r w:rsidRPr="00760ECB">
        <w:rPr>
          <w:rFonts w:ascii="Times New Roman" w:hAnsi="Times New Roman"/>
          <w:sz w:val="24"/>
          <w:szCs w:val="24"/>
          <w:lang w:val="en-US"/>
        </w:rPr>
        <w:t>Dan … on the phone right now.</w:t>
      </w:r>
    </w:p>
    <w:p w:rsidR="00EA652E" w:rsidRPr="00760ECB" w:rsidRDefault="00EA652E" w:rsidP="00E16639">
      <w:pPr>
        <w:pStyle w:val="NoSpacing"/>
        <w:ind w:left="709" w:hanging="709"/>
        <w:rPr>
          <w:rFonts w:ascii="Times New Roman" w:hAnsi="Times New Roman"/>
          <w:sz w:val="24"/>
          <w:szCs w:val="24"/>
          <w:lang w:val="en-US"/>
        </w:rPr>
      </w:pPr>
      <w:r w:rsidRPr="00760ECB">
        <w:rPr>
          <w:rFonts w:ascii="Times New Roman" w:hAnsi="Times New Roman"/>
          <w:sz w:val="24"/>
          <w:szCs w:val="24"/>
          <w:lang w:val="en-US"/>
        </w:rPr>
        <w:t xml:space="preserve">A) Is talking </w:t>
      </w:r>
    </w:p>
    <w:p w:rsidR="00EA652E" w:rsidRPr="00760ECB" w:rsidRDefault="00EA652E" w:rsidP="00E16639">
      <w:pPr>
        <w:pStyle w:val="NoSpacing"/>
        <w:ind w:left="709" w:hanging="709"/>
        <w:rPr>
          <w:rFonts w:ascii="Times New Roman" w:hAnsi="Times New Roman"/>
          <w:sz w:val="24"/>
          <w:szCs w:val="24"/>
          <w:lang w:val="en-US"/>
        </w:rPr>
      </w:pPr>
      <w:r w:rsidRPr="00760ECB">
        <w:rPr>
          <w:rFonts w:ascii="Times New Roman" w:hAnsi="Times New Roman"/>
          <w:sz w:val="24"/>
          <w:szCs w:val="24"/>
          <w:lang w:val="en-US"/>
        </w:rPr>
        <w:t>B) Talks</w:t>
      </w:r>
    </w:p>
    <w:p w:rsidR="00EA652E" w:rsidRPr="00760ECB" w:rsidRDefault="00EA652E" w:rsidP="00E16639">
      <w:pPr>
        <w:pStyle w:val="NoSpacing"/>
        <w:ind w:left="709" w:hanging="709"/>
        <w:rPr>
          <w:rFonts w:ascii="Times New Roman" w:hAnsi="Times New Roman"/>
          <w:sz w:val="24"/>
          <w:szCs w:val="24"/>
          <w:lang w:val="en-US"/>
        </w:rPr>
      </w:pPr>
      <w:r w:rsidRPr="00760ECB">
        <w:rPr>
          <w:rFonts w:ascii="Times New Roman" w:hAnsi="Times New Roman"/>
          <w:sz w:val="24"/>
          <w:szCs w:val="24"/>
          <w:lang w:val="en-US"/>
        </w:rPr>
        <w:t>C) Have talked</w:t>
      </w:r>
    </w:p>
    <w:p w:rsidR="00EA652E" w:rsidRPr="00760ECB" w:rsidRDefault="00EA652E" w:rsidP="00E16639">
      <w:pPr>
        <w:pStyle w:val="NoSpacing"/>
        <w:ind w:left="709" w:hanging="709"/>
        <w:rPr>
          <w:rFonts w:ascii="Times New Roman" w:hAnsi="Times New Roman"/>
          <w:sz w:val="24"/>
          <w:szCs w:val="24"/>
          <w:lang w:val="en-US"/>
        </w:rPr>
      </w:pPr>
      <w:r w:rsidRPr="00760ECB">
        <w:rPr>
          <w:rFonts w:ascii="Times New Roman" w:hAnsi="Times New Roman"/>
          <w:sz w:val="24"/>
          <w:szCs w:val="24"/>
          <w:lang w:val="en-US"/>
        </w:rPr>
        <w:t>D) Has talked</w:t>
      </w:r>
    </w:p>
    <w:p w:rsidR="00EA652E" w:rsidRPr="00760ECB" w:rsidRDefault="00EA652E" w:rsidP="00E16639">
      <w:pPr>
        <w:pStyle w:val="NoSpacing"/>
        <w:ind w:left="709" w:hanging="709"/>
        <w:rPr>
          <w:rFonts w:ascii="Times New Roman" w:hAnsi="Times New Roman"/>
          <w:sz w:val="24"/>
          <w:szCs w:val="24"/>
          <w:lang w:val="en-US"/>
        </w:rPr>
      </w:pPr>
      <w:r w:rsidRPr="00760ECB">
        <w:rPr>
          <w:rFonts w:ascii="Times New Roman" w:hAnsi="Times New Roman"/>
          <w:sz w:val="24"/>
          <w:szCs w:val="24"/>
          <w:lang w:val="en-US"/>
        </w:rPr>
        <w:t>E) Talked</w:t>
      </w:r>
    </w:p>
    <w:p w:rsidR="00EA652E" w:rsidRDefault="00EA652E" w:rsidP="00E16639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</w:pPr>
    </w:p>
    <w:p w:rsidR="00EA652E" w:rsidRPr="00760ECB" w:rsidRDefault="00EA652E" w:rsidP="00E16639">
      <w:pPr>
        <w:pStyle w:val="NoSpacing"/>
        <w:ind w:left="709" w:hanging="709"/>
        <w:rPr>
          <w:rFonts w:ascii="Times New Roman" w:hAnsi="Times New Roman"/>
          <w:sz w:val="24"/>
          <w:szCs w:val="24"/>
          <w:lang w:val="en-US"/>
        </w:rPr>
      </w:pPr>
      <w:r w:rsidRPr="00983998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>61</w:t>
      </w:r>
      <w:r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 xml:space="preserve">. </w:t>
      </w:r>
      <w:r w:rsidRPr="00016AD9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>Choose the right variant</w:t>
      </w:r>
      <w:r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 xml:space="preserve">: </w:t>
      </w:r>
      <w:r w:rsidRPr="00760ECB">
        <w:rPr>
          <w:rFonts w:ascii="Times New Roman" w:hAnsi="Times New Roman"/>
          <w:sz w:val="24"/>
          <w:szCs w:val="24"/>
          <w:lang w:val="en-US"/>
        </w:rPr>
        <w:t>We … any meat at the moment as we both on a diet.</w:t>
      </w:r>
    </w:p>
    <w:p w:rsidR="00EA652E" w:rsidRPr="00760ECB" w:rsidRDefault="00EA652E" w:rsidP="00E16639">
      <w:pPr>
        <w:pStyle w:val="NoSpacing"/>
        <w:ind w:left="709" w:hanging="709"/>
        <w:rPr>
          <w:rFonts w:ascii="Times New Roman" w:hAnsi="Times New Roman"/>
          <w:sz w:val="24"/>
          <w:szCs w:val="24"/>
          <w:lang w:val="en-US"/>
        </w:rPr>
      </w:pPr>
      <w:r w:rsidRPr="00760ECB">
        <w:rPr>
          <w:rFonts w:ascii="Times New Roman" w:hAnsi="Times New Roman"/>
          <w:sz w:val="24"/>
          <w:szCs w:val="24"/>
          <w:lang w:val="en-US"/>
        </w:rPr>
        <w:t>A</w:t>
      </w:r>
      <w:r>
        <w:rPr>
          <w:rFonts w:ascii="Times New Roman" w:hAnsi="Times New Roman"/>
          <w:sz w:val="24"/>
          <w:szCs w:val="24"/>
          <w:lang w:val="en-US"/>
        </w:rPr>
        <w:t xml:space="preserve">) </w:t>
      </w:r>
      <w:r w:rsidRPr="00760ECB">
        <w:rPr>
          <w:rFonts w:ascii="Times New Roman" w:hAnsi="Times New Roman"/>
          <w:sz w:val="24"/>
          <w:szCs w:val="24"/>
          <w:lang w:val="en-US"/>
        </w:rPr>
        <w:t>Don’t eat</w:t>
      </w:r>
    </w:p>
    <w:p w:rsidR="00EA652E" w:rsidRPr="00760ECB" w:rsidRDefault="00EA652E" w:rsidP="00E16639">
      <w:pPr>
        <w:pStyle w:val="NoSpacing"/>
        <w:ind w:left="709" w:hanging="709"/>
        <w:rPr>
          <w:rFonts w:ascii="Times New Roman" w:hAnsi="Times New Roman"/>
          <w:sz w:val="24"/>
          <w:szCs w:val="24"/>
          <w:lang w:val="en-US"/>
        </w:rPr>
      </w:pPr>
      <w:r w:rsidRPr="00760ECB">
        <w:rPr>
          <w:rFonts w:ascii="Times New Roman" w:hAnsi="Times New Roman"/>
          <w:sz w:val="24"/>
          <w:szCs w:val="24"/>
          <w:lang w:val="en-US"/>
        </w:rPr>
        <w:t>B</w:t>
      </w:r>
      <w:r>
        <w:rPr>
          <w:rFonts w:ascii="Times New Roman" w:hAnsi="Times New Roman"/>
          <w:sz w:val="24"/>
          <w:szCs w:val="24"/>
          <w:lang w:val="en-US"/>
        </w:rPr>
        <w:t xml:space="preserve">) </w:t>
      </w:r>
      <w:r w:rsidRPr="00760ECB">
        <w:rPr>
          <w:rFonts w:ascii="Times New Roman" w:hAnsi="Times New Roman"/>
          <w:sz w:val="24"/>
          <w:szCs w:val="24"/>
          <w:lang w:val="en-US"/>
        </w:rPr>
        <w:t>Aren’t eating</w:t>
      </w:r>
    </w:p>
    <w:p w:rsidR="00EA652E" w:rsidRPr="00760ECB" w:rsidRDefault="00EA652E" w:rsidP="00E16639">
      <w:pPr>
        <w:pStyle w:val="NoSpacing"/>
        <w:ind w:left="709" w:hanging="709"/>
        <w:rPr>
          <w:rFonts w:ascii="Times New Roman" w:hAnsi="Times New Roman"/>
          <w:sz w:val="24"/>
          <w:szCs w:val="24"/>
          <w:lang w:val="en-US"/>
        </w:rPr>
      </w:pPr>
      <w:r w:rsidRPr="00760ECB">
        <w:rPr>
          <w:rFonts w:ascii="Times New Roman" w:hAnsi="Times New Roman"/>
          <w:sz w:val="24"/>
          <w:szCs w:val="24"/>
          <w:lang w:val="en-US"/>
        </w:rPr>
        <w:t>C) Haven’t eaten</w:t>
      </w:r>
    </w:p>
    <w:p w:rsidR="00EA652E" w:rsidRPr="00760ECB" w:rsidRDefault="00EA652E" w:rsidP="00E16639">
      <w:pPr>
        <w:pStyle w:val="NoSpacing"/>
        <w:ind w:left="709" w:hanging="709"/>
        <w:rPr>
          <w:rFonts w:ascii="Times New Roman" w:hAnsi="Times New Roman"/>
          <w:sz w:val="24"/>
          <w:szCs w:val="24"/>
          <w:lang w:val="en-US"/>
        </w:rPr>
      </w:pPr>
      <w:r w:rsidRPr="00760ECB">
        <w:rPr>
          <w:rFonts w:ascii="Times New Roman" w:hAnsi="Times New Roman"/>
          <w:sz w:val="24"/>
          <w:szCs w:val="24"/>
          <w:lang w:val="en-US"/>
        </w:rPr>
        <w:t>D) Hasn’t eaten</w:t>
      </w:r>
    </w:p>
    <w:p w:rsidR="00EA652E" w:rsidRDefault="00EA652E" w:rsidP="00E16639">
      <w:pPr>
        <w:pStyle w:val="NoSpacing"/>
        <w:ind w:left="709" w:hanging="709"/>
        <w:rPr>
          <w:rFonts w:ascii="Times New Roman" w:hAnsi="Times New Roman"/>
          <w:sz w:val="24"/>
          <w:szCs w:val="24"/>
          <w:lang w:val="en-US"/>
        </w:rPr>
      </w:pPr>
      <w:r w:rsidRPr="00760ECB">
        <w:rPr>
          <w:rFonts w:ascii="Times New Roman" w:hAnsi="Times New Roman"/>
          <w:sz w:val="24"/>
          <w:szCs w:val="24"/>
          <w:lang w:val="en-US"/>
        </w:rPr>
        <w:t>E) Didn’t eat</w:t>
      </w:r>
    </w:p>
    <w:p w:rsidR="00EA652E" w:rsidRDefault="00EA652E" w:rsidP="00E16639">
      <w:pPr>
        <w:pStyle w:val="NoSpacing"/>
        <w:ind w:left="709" w:hanging="709"/>
        <w:rPr>
          <w:rFonts w:ascii="Times New Roman" w:hAnsi="Times New Roman"/>
          <w:sz w:val="24"/>
          <w:szCs w:val="24"/>
          <w:lang w:val="en-US"/>
        </w:rPr>
      </w:pPr>
    </w:p>
    <w:p w:rsidR="00EA652E" w:rsidRPr="00886DA7" w:rsidRDefault="00EA652E" w:rsidP="006D1A7A">
      <w:pPr>
        <w:tabs>
          <w:tab w:val="left" w:pos="6804"/>
        </w:tabs>
        <w:spacing w:after="0" w:line="240" w:lineRule="auto"/>
        <w:ind w:left="3544"/>
        <w:rPr>
          <w:rFonts w:ascii="Times New Roman" w:hAnsi="Times New Roman"/>
          <w:sz w:val="24"/>
          <w:szCs w:val="24"/>
        </w:rPr>
      </w:pPr>
    </w:p>
    <w:sectPr w:rsidR="00EA652E" w:rsidRPr="00886DA7" w:rsidSect="006D1A7A">
      <w:headerReference w:type="default" r:id="rId6"/>
      <w:pgSz w:w="11906" w:h="16838"/>
      <w:pgMar w:top="1134" w:right="850" w:bottom="1134" w:left="1701" w:header="708" w:footer="708" w:gutter="0"/>
      <w:cols w:space="113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652E" w:rsidRDefault="00EA652E" w:rsidP="006D1A7A">
      <w:pPr>
        <w:spacing w:after="0" w:line="240" w:lineRule="auto"/>
      </w:pPr>
      <w:r>
        <w:separator/>
      </w:r>
    </w:p>
  </w:endnote>
  <w:endnote w:type="continuationSeparator" w:id="0">
    <w:p w:rsidR="00EA652E" w:rsidRDefault="00EA652E" w:rsidP="006D1A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652E" w:rsidRDefault="00EA652E" w:rsidP="006D1A7A">
      <w:pPr>
        <w:spacing w:after="0" w:line="240" w:lineRule="auto"/>
      </w:pPr>
      <w:r>
        <w:separator/>
      </w:r>
    </w:p>
  </w:footnote>
  <w:footnote w:type="continuationSeparator" w:id="0">
    <w:p w:rsidR="00EA652E" w:rsidRDefault="00EA652E" w:rsidP="006D1A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652E" w:rsidRPr="006D1A7A" w:rsidRDefault="00EA652E" w:rsidP="006D1A7A">
    <w:pPr>
      <w:tabs>
        <w:tab w:val="center" w:pos="4153"/>
        <w:tab w:val="right" w:pos="8306"/>
      </w:tabs>
      <w:spacing w:after="0" w:line="240" w:lineRule="auto"/>
      <w:rPr>
        <w:rFonts w:ascii="Times New Roman" w:hAnsi="Times New Roman"/>
        <w:sz w:val="20"/>
        <w:szCs w:val="20"/>
      </w:rPr>
    </w:pPr>
  </w:p>
  <w:p w:rsidR="00EA652E" w:rsidRDefault="00EA652E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43A46"/>
    <w:rsid w:val="00000580"/>
    <w:rsid w:val="000008FA"/>
    <w:rsid w:val="00016AD9"/>
    <w:rsid w:val="00030464"/>
    <w:rsid w:val="00031B62"/>
    <w:rsid w:val="0003230B"/>
    <w:rsid w:val="0004174E"/>
    <w:rsid w:val="0004373D"/>
    <w:rsid w:val="00052056"/>
    <w:rsid w:val="00054099"/>
    <w:rsid w:val="00054AD8"/>
    <w:rsid w:val="00057A93"/>
    <w:rsid w:val="00080ADB"/>
    <w:rsid w:val="00083AF9"/>
    <w:rsid w:val="000920AB"/>
    <w:rsid w:val="000A358E"/>
    <w:rsid w:val="000B5AEF"/>
    <w:rsid w:val="000B5F46"/>
    <w:rsid w:val="000B6FA1"/>
    <w:rsid w:val="000C112C"/>
    <w:rsid w:val="000C49C3"/>
    <w:rsid w:val="000D14B0"/>
    <w:rsid w:val="000D535B"/>
    <w:rsid w:val="000E1BFA"/>
    <w:rsid w:val="000E29C2"/>
    <w:rsid w:val="000E76A2"/>
    <w:rsid w:val="000F0F89"/>
    <w:rsid w:val="000F4945"/>
    <w:rsid w:val="001009EF"/>
    <w:rsid w:val="0010105A"/>
    <w:rsid w:val="0010779D"/>
    <w:rsid w:val="0011122C"/>
    <w:rsid w:val="001112DD"/>
    <w:rsid w:val="00111CBC"/>
    <w:rsid w:val="00113A5F"/>
    <w:rsid w:val="00116653"/>
    <w:rsid w:val="001274BA"/>
    <w:rsid w:val="001316C5"/>
    <w:rsid w:val="00131CA7"/>
    <w:rsid w:val="00137CBB"/>
    <w:rsid w:val="001456E4"/>
    <w:rsid w:val="001549CC"/>
    <w:rsid w:val="00162D9D"/>
    <w:rsid w:val="00166464"/>
    <w:rsid w:val="00176C43"/>
    <w:rsid w:val="00177C23"/>
    <w:rsid w:val="001862AF"/>
    <w:rsid w:val="00186DFD"/>
    <w:rsid w:val="001A0D40"/>
    <w:rsid w:val="001A23CB"/>
    <w:rsid w:val="001B5B1A"/>
    <w:rsid w:val="001C53CC"/>
    <w:rsid w:val="001D21E5"/>
    <w:rsid w:val="001E06FF"/>
    <w:rsid w:val="001E1080"/>
    <w:rsid w:val="001E7F05"/>
    <w:rsid w:val="001E7F6D"/>
    <w:rsid w:val="002054C8"/>
    <w:rsid w:val="002077D3"/>
    <w:rsid w:val="00207C6C"/>
    <w:rsid w:val="002158D3"/>
    <w:rsid w:val="00216D3F"/>
    <w:rsid w:val="0022547B"/>
    <w:rsid w:val="00225B7F"/>
    <w:rsid w:val="00244719"/>
    <w:rsid w:val="00246BE1"/>
    <w:rsid w:val="00246DEF"/>
    <w:rsid w:val="002530CD"/>
    <w:rsid w:val="00254946"/>
    <w:rsid w:val="002562AA"/>
    <w:rsid w:val="0027285E"/>
    <w:rsid w:val="00273A8F"/>
    <w:rsid w:val="00284DB2"/>
    <w:rsid w:val="00293861"/>
    <w:rsid w:val="0029394C"/>
    <w:rsid w:val="00295640"/>
    <w:rsid w:val="002A08A4"/>
    <w:rsid w:val="002A1EE9"/>
    <w:rsid w:val="002A342B"/>
    <w:rsid w:val="002A788D"/>
    <w:rsid w:val="002A78B0"/>
    <w:rsid w:val="002B55C5"/>
    <w:rsid w:val="002D2AFE"/>
    <w:rsid w:val="002D30CD"/>
    <w:rsid w:val="002E1160"/>
    <w:rsid w:val="002E1959"/>
    <w:rsid w:val="002F41E5"/>
    <w:rsid w:val="00307B40"/>
    <w:rsid w:val="0031693D"/>
    <w:rsid w:val="003377C6"/>
    <w:rsid w:val="00337F4F"/>
    <w:rsid w:val="00345168"/>
    <w:rsid w:val="00356EAC"/>
    <w:rsid w:val="00361E34"/>
    <w:rsid w:val="00364C8A"/>
    <w:rsid w:val="00375855"/>
    <w:rsid w:val="0038132B"/>
    <w:rsid w:val="0038169F"/>
    <w:rsid w:val="00386B54"/>
    <w:rsid w:val="00395F35"/>
    <w:rsid w:val="003A13E1"/>
    <w:rsid w:val="003A3D06"/>
    <w:rsid w:val="003A4879"/>
    <w:rsid w:val="003C1106"/>
    <w:rsid w:val="003D01DF"/>
    <w:rsid w:val="003D5448"/>
    <w:rsid w:val="003E4D60"/>
    <w:rsid w:val="003F1867"/>
    <w:rsid w:val="003F7B07"/>
    <w:rsid w:val="00400573"/>
    <w:rsid w:val="00402148"/>
    <w:rsid w:val="004051D3"/>
    <w:rsid w:val="00406AF4"/>
    <w:rsid w:val="00411D53"/>
    <w:rsid w:val="00413326"/>
    <w:rsid w:val="00421D72"/>
    <w:rsid w:val="00424D99"/>
    <w:rsid w:val="00434309"/>
    <w:rsid w:val="00436B84"/>
    <w:rsid w:val="0044157D"/>
    <w:rsid w:val="00441724"/>
    <w:rsid w:val="0045097A"/>
    <w:rsid w:val="00457961"/>
    <w:rsid w:val="0046792A"/>
    <w:rsid w:val="004707D6"/>
    <w:rsid w:val="00472FB0"/>
    <w:rsid w:val="00473399"/>
    <w:rsid w:val="00480CC8"/>
    <w:rsid w:val="0048320F"/>
    <w:rsid w:val="00491AC2"/>
    <w:rsid w:val="00495027"/>
    <w:rsid w:val="004977E9"/>
    <w:rsid w:val="004B65E4"/>
    <w:rsid w:val="004C5A5D"/>
    <w:rsid w:val="004D0169"/>
    <w:rsid w:val="004D1CD6"/>
    <w:rsid w:val="004E1E87"/>
    <w:rsid w:val="004E5503"/>
    <w:rsid w:val="004E7618"/>
    <w:rsid w:val="004E7B03"/>
    <w:rsid w:val="004F6B2D"/>
    <w:rsid w:val="00500073"/>
    <w:rsid w:val="005043AF"/>
    <w:rsid w:val="00505358"/>
    <w:rsid w:val="00522FD9"/>
    <w:rsid w:val="00523FFF"/>
    <w:rsid w:val="005367EE"/>
    <w:rsid w:val="00537FBC"/>
    <w:rsid w:val="0054148E"/>
    <w:rsid w:val="00545E51"/>
    <w:rsid w:val="005514FA"/>
    <w:rsid w:val="005515E6"/>
    <w:rsid w:val="00560C1E"/>
    <w:rsid w:val="0057213C"/>
    <w:rsid w:val="005837E5"/>
    <w:rsid w:val="005927DC"/>
    <w:rsid w:val="00597A40"/>
    <w:rsid w:val="00597D96"/>
    <w:rsid w:val="005A189F"/>
    <w:rsid w:val="005A2BEA"/>
    <w:rsid w:val="005B43FC"/>
    <w:rsid w:val="005B5BF5"/>
    <w:rsid w:val="005C4C53"/>
    <w:rsid w:val="005D081F"/>
    <w:rsid w:val="005D31A8"/>
    <w:rsid w:val="005D6F00"/>
    <w:rsid w:val="005D7029"/>
    <w:rsid w:val="005E16F0"/>
    <w:rsid w:val="00600340"/>
    <w:rsid w:val="00603A59"/>
    <w:rsid w:val="00604398"/>
    <w:rsid w:val="006122D7"/>
    <w:rsid w:val="00612972"/>
    <w:rsid w:val="00614D72"/>
    <w:rsid w:val="00615076"/>
    <w:rsid w:val="006239E8"/>
    <w:rsid w:val="00624910"/>
    <w:rsid w:val="006343D1"/>
    <w:rsid w:val="00640EE3"/>
    <w:rsid w:val="0064460B"/>
    <w:rsid w:val="00647DF1"/>
    <w:rsid w:val="0065246E"/>
    <w:rsid w:val="00654E38"/>
    <w:rsid w:val="00656769"/>
    <w:rsid w:val="0066414B"/>
    <w:rsid w:val="00665F0D"/>
    <w:rsid w:val="00667C7A"/>
    <w:rsid w:val="006759FD"/>
    <w:rsid w:val="00676284"/>
    <w:rsid w:val="00677C71"/>
    <w:rsid w:val="00685619"/>
    <w:rsid w:val="006913FE"/>
    <w:rsid w:val="00695BAB"/>
    <w:rsid w:val="006B1E42"/>
    <w:rsid w:val="006C07C5"/>
    <w:rsid w:val="006C0D11"/>
    <w:rsid w:val="006C603F"/>
    <w:rsid w:val="006C6196"/>
    <w:rsid w:val="006D1A7A"/>
    <w:rsid w:val="006D5A70"/>
    <w:rsid w:val="006E247B"/>
    <w:rsid w:val="006E6F52"/>
    <w:rsid w:val="006E71BC"/>
    <w:rsid w:val="006E785B"/>
    <w:rsid w:val="00700F30"/>
    <w:rsid w:val="007141F7"/>
    <w:rsid w:val="0071511F"/>
    <w:rsid w:val="00727B6A"/>
    <w:rsid w:val="007351A3"/>
    <w:rsid w:val="007352C6"/>
    <w:rsid w:val="00735DE1"/>
    <w:rsid w:val="00746DEE"/>
    <w:rsid w:val="00747DE3"/>
    <w:rsid w:val="00760ECB"/>
    <w:rsid w:val="0076447D"/>
    <w:rsid w:val="007760A6"/>
    <w:rsid w:val="00791BDD"/>
    <w:rsid w:val="007A269A"/>
    <w:rsid w:val="007A30AC"/>
    <w:rsid w:val="007A5018"/>
    <w:rsid w:val="007A7205"/>
    <w:rsid w:val="007B0BC6"/>
    <w:rsid w:val="007B37FB"/>
    <w:rsid w:val="007B7704"/>
    <w:rsid w:val="007B77CF"/>
    <w:rsid w:val="007B7BCB"/>
    <w:rsid w:val="007C12E4"/>
    <w:rsid w:val="007C6F3D"/>
    <w:rsid w:val="007D42A7"/>
    <w:rsid w:val="007D47D6"/>
    <w:rsid w:val="007E56D1"/>
    <w:rsid w:val="007E6999"/>
    <w:rsid w:val="007E7146"/>
    <w:rsid w:val="007F6E78"/>
    <w:rsid w:val="00801168"/>
    <w:rsid w:val="0080258E"/>
    <w:rsid w:val="008067BE"/>
    <w:rsid w:val="00810AFE"/>
    <w:rsid w:val="00811B09"/>
    <w:rsid w:val="008213F6"/>
    <w:rsid w:val="00825D5A"/>
    <w:rsid w:val="008306F1"/>
    <w:rsid w:val="008366B0"/>
    <w:rsid w:val="00843BC6"/>
    <w:rsid w:val="00860C44"/>
    <w:rsid w:val="0086139A"/>
    <w:rsid w:val="008726B2"/>
    <w:rsid w:val="00872AA6"/>
    <w:rsid w:val="00883001"/>
    <w:rsid w:val="0088594B"/>
    <w:rsid w:val="008865A7"/>
    <w:rsid w:val="00886DA7"/>
    <w:rsid w:val="008919FD"/>
    <w:rsid w:val="0089277B"/>
    <w:rsid w:val="008A42D2"/>
    <w:rsid w:val="008B32E7"/>
    <w:rsid w:val="008B5210"/>
    <w:rsid w:val="008B7CD7"/>
    <w:rsid w:val="008C219F"/>
    <w:rsid w:val="008C3A62"/>
    <w:rsid w:val="008D129B"/>
    <w:rsid w:val="008D1A8A"/>
    <w:rsid w:val="008D413D"/>
    <w:rsid w:val="008E12D1"/>
    <w:rsid w:val="008E6A7F"/>
    <w:rsid w:val="008E7DB2"/>
    <w:rsid w:val="008F63C4"/>
    <w:rsid w:val="008F74F1"/>
    <w:rsid w:val="00907001"/>
    <w:rsid w:val="0091559A"/>
    <w:rsid w:val="00915791"/>
    <w:rsid w:val="00926586"/>
    <w:rsid w:val="0093235D"/>
    <w:rsid w:val="009357EE"/>
    <w:rsid w:val="009418DB"/>
    <w:rsid w:val="00943F65"/>
    <w:rsid w:val="009503E4"/>
    <w:rsid w:val="00951A04"/>
    <w:rsid w:val="0095210F"/>
    <w:rsid w:val="009527FD"/>
    <w:rsid w:val="00952B83"/>
    <w:rsid w:val="00957AA1"/>
    <w:rsid w:val="00966F57"/>
    <w:rsid w:val="00977848"/>
    <w:rsid w:val="009820B7"/>
    <w:rsid w:val="00982970"/>
    <w:rsid w:val="00983998"/>
    <w:rsid w:val="00983FCE"/>
    <w:rsid w:val="009844F0"/>
    <w:rsid w:val="009864EA"/>
    <w:rsid w:val="00990186"/>
    <w:rsid w:val="00990BBE"/>
    <w:rsid w:val="009A0359"/>
    <w:rsid w:val="009A36F0"/>
    <w:rsid w:val="009A4BCB"/>
    <w:rsid w:val="009B2224"/>
    <w:rsid w:val="009C090C"/>
    <w:rsid w:val="009C20E4"/>
    <w:rsid w:val="009D2A8F"/>
    <w:rsid w:val="009D3417"/>
    <w:rsid w:val="009D3477"/>
    <w:rsid w:val="009D56FE"/>
    <w:rsid w:val="009E0E0C"/>
    <w:rsid w:val="009E3349"/>
    <w:rsid w:val="009F7183"/>
    <w:rsid w:val="00A106C8"/>
    <w:rsid w:val="00A1278C"/>
    <w:rsid w:val="00A164B1"/>
    <w:rsid w:val="00A30BDD"/>
    <w:rsid w:val="00A368DC"/>
    <w:rsid w:val="00A4305C"/>
    <w:rsid w:val="00A640B8"/>
    <w:rsid w:val="00A6742C"/>
    <w:rsid w:val="00A70F90"/>
    <w:rsid w:val="00A71902"/>
    <w:rsid w:val="00A7246E"/>
    <w:rsid w:val="00A92BE6"/>
    <w:rsid w:val="00A93E60"/>
    <w:rsid w:val="00AA0705"/>
    <w:rsid w:val="00AB18E7"/>
    <w:rsid w:val="00AB58C1"/>
    <w:rsid w:val="00AB7500"/>
    <w:rsid w:val="00AC0567"/>
    <w:rsid w:val="00AC0A53"/>
    <w:rsid w:val="00AC4AD0"/>
    <w:rsid w:val="00AC63A1"/>
    <w:rsid w:val="00AD2C56"/>
    <w:rsid w:val="00AE13E3"/>
    <w:rsid w:val="00AE41F5"/>
    <w:rsid w:val="00AE4954"/>
    <w:rsid w:val="00AE6101"/>
    <w:rsid w:val="00AF3330"/>
    <w:rsid w:val="00B01B4D"/>
    <w:rsid w:val="00B03E63"/>
    <w:rsid w:val="00B044E3"/>
    <w:rsid w:val="00B17462"/>
    <w:rsid w:val="00B23802"/>
    <w:rsid w:val="00B2702D"/>
    <w:rsid w:val="00B30E2A"/>
    <w:rsid w:val="00B31CFC"/>
    <w:rsid w:val="00B43A46"/>
    <w:rsid w:val="00B44E66"/>
    <w:rsid w:val="00B50F93"/>
    <w:rsid w:val="00B54539"/>
    <w:rsid w:val="00B55C17"/>
    <w:rsid w:val="00B64696"/>
    <w:rsid w:val="00B64BCE"/>
    <w:rsid w:val="00B80C28"/>
    <w:rsid w:val="00B972C9"/>
    <w:rsid w:val="00BA1D7F"/>
    <w:rsid w:val="00BA32BE"/>
    <w:rsid w:val="00BA6A6B"/>
    <w:rsid w:val="00BA7D99"/>
    <w:rsid w:val="00BB36BD"/>
    <w:rsid w:val="00BB552C"/>
    <w:rsid w:val="00BB7EC2"/>
    <w:rsid w:val="00BC0C66"/>
    <w:rsid w:val="00BC64F9"/>
    <w:rsid w:val="00BC745D"/>
    <w:rsid w:val="00BD1E93"/>
    <w:rsid w:val="00BE06B5"/>
    <w:rsid w:val="00BE1C9E"/>
    <w:rsid w:val="00BE46DC"/>
    <w:rsid w:val="00BE6BEF"/>
    <w:rsid w:val="00C02E5B"/>
    <w:rsid w:val="00C06240"/>
    <w:rsid w:val="00C10187"/>
    <w:rsid w:val="00C22C30"/>
    <w:rsid w:val="00C3099B"/>
    <w:rsid w:val="00C53A3D"/>
    <w:rsid w:val="00C67C0E"/>
    <w:rsid w:val="00C83DF9"/>
    <w:rsid w:val="00C85EDA"/>
    <w:rsid w:val="00C90B7A"/>
    <w:rsid w:val="00CC06E3"/>
    <w:rsid w:val="00CC1755"/>
    <w:rsid w:val="00CC5E0A"/>
    <w:rsid w:val="00CC65CA"/>
    <w:rsid w:val="00CC78B5"/>
    <w:rsid w:val="00CD3E33"/>
    <w:rsid w:val="00CD583D"/>
    <w:rsid w:val="00CE5D14"/>
    <w:rsid w:val="00CF318A"/>
    <w:rsid w:val="00D11CF1"/>
    <w:rsid w:val="00D1598C"/>
    <w:rsid w:val="00D25329"/>
    <w:rsid w:val="00D30CF4"/>
    <w:rsid w:val="00D32195"/>
    <w:rsid w:val="00D42282"/>
    <w:rsid w:val="00D549FA"/>
    <w:rsid w:val="00D65B69"/>
    <w:rsid w:val="00D66E23"/>
    <w:rsid w:val="00D71078"/>
    <w:rsid w:val="00D73993"/>
    <w:rsid w:val="00D74271"/>
    <w:rsid w:val="00D7508B"/>
    <w:rsid w:val="00D755AF"/>
    <w:rsid w:val="00D808FB"/>
    <w:rsid w:val="00D81E7D"/>
    <w:rsid w:val="00D93BCC"/>
    <w:rsid w:val="00D94C9A"/>
    <w:rsid w:val="00DA01ED"/>
    <w:rsid w:val="00DB0CCE"/>
    <w:rsid w:val="00DB1E95"/>
    <w:rsid w:val="00DE3E6B"/>
    <w:rsid w:val="00DF29B3"/>
    <w:rsid w:val="00DF34B5"/>
    <w:rsid w:val="00E022ED"/>
    <w:rsid w:val="00E06B3F"/>
    <w:rsid w:val="00E07786"/>
    <w:rsid w:val="00E10D9E"/>
    <w:rsid w:val="00E16639"/>
    <w:rsid w:val="00E27716"/>
    <w:rsid w:val="00E33C87"/>
    <w:rsid w:val="00E350CA"/>
    <w:rsid w:val="00E3531D"/>
    <w:rsid w:val="00E42419"/>
    <w:rsid w:val="00E42A93"/>
    <w:rsid w:val="00E441AA"/>
    <w:rsid w:val="00E54452"/>
    <w:rsid w:val="00E5511A"/>
    <w:rsid w:val="00E61F2F"/>
    <w:rsid w:val="00E71F1C"/>
    <w:rsid w:val="00E8091A"/>
    <w:rsid w:val="00E82515"/>
    <w:rsid w:val="00E914B9"/>
    <w:rsid w:val="00EA652E"/>
    <w:rsid w:val="00EB0709"/>
    <w:rsid w:val="00EB439C"/>
    <w:rsid w:val="00EC11A1"/>
    <w:rsid w:val="00EC3CB4"/>
    <w:rsid w:val="00ED496B"/>
    <w:rsid w:val="00ED7E5D"/>
    <w:rsid w:val="00EE28F2"/>
    <w:rsid w:val="00F02D26"/>
    <w:rsid w:val="00F03999"/>
    <w:rsid w:val="00F07237"/>
    <w:rsid w:val="00F103E5"/>
    <w:rsid w:val="00F20313"/>
    <w:rsid w:val="00F21B0E"/>
    <w:rsid w:val="00F30109"/>
    <w:rsid w:val="00F30501"/>
    <w:rsid w:val="00F36FD3"/>
    <w:rsid w:val="00F41A6A"/>
    <w:rsid w:val="00F422DB"/>
    <w:rsid w:val="00F439B5"/>
    <w:rsid w:val="00F4763D"/>
    <w:rsid w:val="00F60123"/>
    <w:rsid w:val="00F6500B"/>
    <w:rsid w:val="00F80C03"/>
    <w:rsid w:val="00F83F9A"/>
    <w:rsid w:val="00F872F1"/>
    <w:rsid w:val="00F94BBA"/>
    <w:rsid w:val="00F959D4"/>
    <w:rsid w:val="00FA6332"/>
    <w:rsid w:val="00FA7519"/>
    <w:rsid w:val="00FB2829"/>
    <w:rsid w:val="00FB7AC3"/>
    <w:rsid w:val="00FC3198"/>
    <w:rsid w:val="00FD382D"/>
    <w:rsid w:val="00FD3A70"/>
    <w:rsid w:val="00FD69FF"/>
    <w:rsid w:val="00FE28F4"/>
    <w:rsid w:val="00FE2B5B"/>
    <w:rsid w:val="00FE6990"/>
    <w:rsid w:val="00FF293E"/>
    <w:rsid w:val="00FF3411"/>
    <w:rsid w:val="00FF4D1B"/>
    <w:rsid w:val="00FF55E6"/>
    <w:rsid w:val="00FF61D3"/>
    <w:rsid w:val="00FF70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martTagType w:namespaceuri="urn:schemas-microsoft-com:office:smarttags" w:name="place"/>
  <w:smartTagType w:namespaceuri="urn:schemas-microsoft-com:office:smarttags" w:name="City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7001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9"/>
    <w:qFormat/>
    <w:rsid w:val="00E54452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hAnsi="Times New Roman"/>
      <w:sz w:val="28"/>
      <w:szCs w:val="20"/>
      <w:u w:val="single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54452"/>
    <w:rPr>
      <w:rFonts w:ascii="Times New Roman" w:hAnsi="Times New Roman" w:cs="Times New Roman"/>
      <w:sz w:val="20"/>
      <w:szCs w:val="20"/>
      <w:u w:val="single"/>
    </w:rPr>
  </w:style>
  <w:style w:type="paragraph" w:styleId="NoSpacing">
    <w:name w:val="No Spacing"/>
    <w:uiPriority w:val="99"/>
    <w:qFormat/>
    <w:rsid w:val="00B43A46"/>
  </w:style>
  <w:style w:type="paragraph" w:styleId="NormalWeb">
    <w:name w:val="Normal (Web)"/>
    <w:basedOn w:val="Normal"/>
    <w:uiPriority w:val="99"/>
    <w:rsid w:val="00AD2C5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6D1A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6D1A7A"/>
    <w:rPr>
      <w:rFonts w:cs="Times New Roman"/>
    </w:rPr>
  </w:style>
  <w:style w:type="paragraph" w:styleId="Footer">
    <w:name w:val="footer"/>
    <w:basedOn w:val="Normal"/>
    <w:link w:val="FooterChar"/>
    <w:uiPriority w:val="99"/>
    <w:rsid w:val="006D1A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6D1A7A"/>
    <w:rPr>
      <w:rFonts w:cs="Times New Roman"/>
    </w:rPr>
  </w:style>
  <w:style w:type="paragraph" w:customStyle="1" w:styleId="NumList">
    <w:name w:val="Num List"/>
    <w:basedOn w:val="Normal"/>
    <w:uiPriority w:val="99"/>
    <w:rsid w:val="005A189F"/>
    <w:pPr>
      <w:overflowPunct w:val="0"/>
      <w:autoSpaceDE w:val="0"/>
      <w:autoSpaceDN w:val="0"/>
      <w:adjustRightInd w:val="0"/>
      <w:spacing w:after="0" w:line="280" w:lineRule="exact"/>
      <w:ind w:left="568" w:hanging="284"/>
    </w:pPr>
    <w:rPr>
      <w:rFonts w:ascii="Times New Roman" w:hAnsi="Times New Roman"/>
      <w:szCs w:val="20"/>
      <w:lang w:val="en-GB" w:eastAsia="en-GB"/>
    </w:rPr>
  </w:style>
  <w:style w:type="character" w:customStyle="1" w:styleId="apple-converted-space">
    <w:name w:val="apple-converted-space"/>
    <w:uiPriority w:val="99"/>
    <w:rsid w:val="005A189F"/>
    <w:rPr>
      <w:rFonts w:ascii="Times New Roman" w:hAnsi="Times New Roman"/>
    </w:rPr>
  </w:style>
  <w:style w:type="paragraph" w:styleId="HTMLPreformatted">
    <w:name w:val="HTML Preformatted"/>
    <w:basedOn w:val="Normal"/>
    <w:link w:val="HTMLPreformattedChar"/>
    <w:uiPriority w:val="99"/>
    <w:semiHidden/>
    <w:rsid w:val="00E166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sid w:val="00E16639"/>
    <w:rPr>
      <w:rFonts w:ascii="Courier New" w:eastAsia="Times New Roman" w:hAnsi="Courier New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759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9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9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9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9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9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9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9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9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9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9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9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9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9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9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9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9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9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9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9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9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9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9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9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9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9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9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9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9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9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9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9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9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9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9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9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9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9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9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9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9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9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9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9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9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9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9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9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9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9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9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9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9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9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9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9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9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9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9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9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9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9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9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9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9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9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9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9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9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9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9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9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9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9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9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9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9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9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9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9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9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9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9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9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9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9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9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9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9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9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9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9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9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9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9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9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9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9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9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9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9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9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9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9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9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9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9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9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9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9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9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9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9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9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9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9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9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9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9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9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9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9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9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9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9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9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9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9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9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43</TotalTime>
  <Pages>9</Pages>
  <Words>1131</Words>
  <Characters>6452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GIGABYTE</cp:lastModifiedBy>
  <cp:revision>10</cp:revision>
  <dcterms:created xsi:type="dcterms:W3CDTF">2021-06-08T05:55:00Z</dcterms:created>
  <dcterms:modified xsi:type="dcterms:W3CDTF">2021-07-01T17:54:00Z</dcterms:modified>
</cp:coreProperties>
</file>