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49A" w:rsidRPr="009348BA" w:rsidRDefault="0030349A" w:rsidP="004356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/>
        </w:rPr>
      </w:pPr>
      <w:r w:rsidRPr="009348BA">
        <w:rPr>
          <w:rFonts w:ascii="Times New Roman" w:hAnsi="Times New Roman"/>
          <w:b/>
          <w:sz w:val="24"/>
          <w:szCs w:val="24"/>
          <w:lang/>
        </w:rPr>
        <w:t>Экзаменационный билет№6</w:t>
      </w:r>
    </w:p>
    <w:p w:rsidR="0030349A" w:rsidRPr="00F430EF" w:rsidRDefault="0030349A" w:rsidP="00BC5B56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hAnsi="Times New Roman"/>
          <w:b/>
          <w:lang w:eastAsia="ru-RU"/>
        </w:rPr>
      </w:pPr>
      <w:r w:rsidRPr="00F430EF">
        <w:rPr>
          <w:rFonts w:ascii="Times New Roman" w:hAnsi="Times New Roman"/>
          <w:b/>
          <w:lang w:eastAsia="ru-RU"/>
        </w:rPr>
        <w:t>В каком ряду во всех словах ударение падает на третий слог?</w:t>
      </w:r>
    </w:p>
    <w:p w:rsidR="0030349A" w:rsidRPr="00F430EF" w:rsidRDefault="0030349A" w:rsidP="00BC5B56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Библиотека, ветеринария, плесневеть</w:t>
      </w:r>
    </w:p>
    <w:p w:rsidR="0030349A" w:rsidRPr="00F430EF" w:rsidRDefault="0030349A" w:rsidP="00BC5B56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Хозяева, избрала, подбодрить</w:t>
      </w:r>
    </w:p>
    <w:p w:rsidR="0030349A" w:rsidRPr="00F430EF" w:rsidRDefault="0030349A" w:rsidP="00BC5B56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Призывник, отключится, ненадолго</w:t>
      </w:r>
    </w:p>
    <w:p w:rsidR="0030349A" w:rsidRPr="00F430EF" w:rsidRDefault="0030349A" w:rsidP="00BC5B56">
      <w:pPr>
        <w:numPr>
          <w:ilvl w:val="0"/>
          <w:numId w:val="22"/>
        </w:numPr>
        <w:spacing w:after="0" w:line="240" w:lineRule="auto"/>
        <w:ind w:left="1066" w:hanging="357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Подождала, разорвалась, приобретение.</w:t>
      </w:r>
    </w:p>
    <w:p w:rsidR="0030349A" w:rsidRPr="00F430EF" w:rsidRDefault="0030349A" w:rsidP="00BC5B56">
      <w:pPr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lang w:eastAsia="ru-RU"/>
        </w:rPr>
      </w:pPr>
      <w:r w:rsidRPr="00F430EF">
        <w:rPr>
          <w:rFonts w:ascii="Times New Roman" w:hAnsi="Times New Roman"/>
          <w:b/>
          <w:lang w:eastAsia="ru-RU"/>
        </w:rPr>
        <w:t>Фразеологизмом является сочетание слов.</w:t>
      </w:r>
    </w:p>
    <w:p w:rsidR="0030349A" w:rsidRPr="00F430EF" w:rsidRDefault="0030349A" w:rsidP="00BC5B56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Бить баклуши;</w:t>
      </w:r>
    </w:p>
    <w:p w:rsidR="0030349A" w:rsidRPr="00F430EF" w:rsidRDefault="0030349A" w:rsidP="00BC5B56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Улетели птицы</w:t>
      </w:r>
      <w:r w:rsidRPr="00F430EF">
        <w:rPr>
          <w:rFonts w:ascii="Times New Roman" w:hAnsi="Times New Roman"/>
          <w:lang w:eastAsia="ru-RU"/>
        </w:rPr>
        <w:t>;</w:t>
      </w:r>
    </w:p>
    <w:p w:rsidR="0030349A" w:rsidRPr="00F430EF" w:rsidRDefault="0030349A" w:rsidP="00BC5B56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 xml:space="preserve">Попасть в </w:t>
      </w:r>
      <w:r>
        <w:rPr>
          <w:rFonts w:ascii="Times New Roman" w:hAnsi="Times New Roman"/>
          <w:lang w:eastAsia="ru-RU"/>
        </w:rPr>
        <w:t>засаду</w:t>
      </w:r>
      <w:r w:rsidRPr="00F430EF">
        <w:rPr>
          <w:rFonts w:ascii="Times New Roman" w:hAnsi="Times New Roman"/>
          <w:lang w:eastAsia="ru-RU"/>
        </w:rPr>
        <w:t>;</w:t>
      </w:r>
    </w:p>
    <w:p w:rsidR="0030349A" w:rsidRPr="00F430EF" w:rsidRDefault="0030349A" w:rsidP="00BC5B56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 xml:space="preserve">Оставить в </w:t>
      </w:r>
      <w:r>
        <w:rPr>
          <w:rFonts w:ascii="Times New Roman" w:hAnsi="Times New Roman"/>
          <w:lang w:eastAsia="ru-RU"/>
        </w:rPr>
        <w:t>саду</w:t>
      </w:r>
      <w:r w:rsidRPr="00F430EF">
        <w:rPr>
          <w:rFonts w:ascii="Times New Roman" w:hAnsi="Times New Roman"/>
          <w:lang w:eastAsia="ru-RU"/>
        </w:rPr>
        <w:t>.</w:t>
      </w:r>
    </w:p>
    <w:p w:rsidR="0030349A" w:rsidRPr="00F430EF" w:rsidRDefault="0030349A" w:rsidP="00BC5B56">
      <w:pPr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lang w:eastAsia="ru-RU"/>
        </w:rPr>
      </w:pPr>
      <w:r w:rsidRPr="00F430EF">
        <w:rPr>
          <w:rFonts w:ascii="Times New Roman" w:hAnsi="Times New Roman"/>
          <w:b/>
          <w:lang w:eastAsia="ru-RU"/>
        </w:rPr>
        <w:t>Выберите слово, которое образовано приставочно-суффиксальным способом.</w:t>
      </w:r>
    </w:p>
    <w:p w:rsidR="0030349A" w:rsidRPr="00F430EF" w:rsidRDefault="0030349A" w:rsidP="00BC5B56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Бездельник,</w:t>
      </w:r>
    </w:p>
    <w:p w:rsidR="0030349A" w:rsidRPr="00F430EF" w:rsidRDefault="0030349A" w:rsidP="00BC5B56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сестрица.</w:t>
      </w:r>
    </w:p>
    <w:p w:rsidR="0030349A" w:rsidRPr="00F430EF" w:rsidRDefault="0030349A" w:rsidP="00BC5B56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пригород,</w:t>
      </w:r>
    </w:p>
    <w:p w:rsidR="0030349A" w:rsidRPr="00F430EF" w:rsidRDefault="0030349A" w:rsidP="00BC5B56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матушка.</w:t>
      </w:r>
    </w:p>
    <w:p w:rsidR="0030349A" w:rsidRPr="00F430EF" w:rsidRDefault="0030349A" w:rsidP="00BC5B56">
      <w:pPr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lang w:eastAsia="ru-RU"/>
        </w:rPr>
      </w:pPr>
      <w:r w:rsidRPr="00F430EF">
        <w:rPr>
          <w:rFonts w:ascii="Times New Roman" w:hAnsi="Times New Roman"/>
          <w:b/>
          <w:lang w:eastAsia="ru-RU"/>
        </w:rPr>
        <w:t>В каком ряду во всех словах после шипящей на месте пропуска пишется одна и та же буква?</w:t>
      </w:r>
    </w:p>
    <w:p w:rsidR="0030349A" w:rsidRPr="00F430EF" w:rsidRDefault="0030349A" w:rsidP="00BC5B56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Ч_тное число, сильная изж_га;</w:t>
      </w:r>
    </w:p>
    <w:p w:rsidR="0030349A" w:rsidRPr="00F430EF" w:rsidRDefault="0030349A" w:rsidP="00BC5B56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Ч_рная шаль, мальч нка;</w:t>
      </w:r>
    </w:p>
    <w:p w:rsidR="0030349A" w:rsidRPr="00F430EF" w:rsidRDefault="0030349A" w:rsidP="00BC5B56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Борьба с саранч_й, опустить крюч_к;</w:t>
      </w:r>
    </w:p>
    <w:p w:rsidR="0030349A" w:rsidRPr="00F430EF" w:rsidRDefault="0030349A" w:rsidP="00BC5B56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Ненасытный обж_ра, приглуш_нный ш_пот.</w:t>
      </w:r>
    </w:p>
    <w:p w:rsidR="0030349A" w:rsidRPr="00F430EF" w:rsidRDefault="0030349A" w:rsidP="00BC5B56">
      <w:pPr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lang w:eastAsia="ru-RU"/>
        </w:rPr>
      </w:pPr>
      <w:r w:rsidRPr="00F430EF">
        <w:rPr>
          <w:rFonts w:ascii="Times New Roman" w:hAnsi="Times New Roman"/>
          <w:b/>
          <w:lang w:eastAsia="ru-RU"/>
        </w:rPr>
        <w:t>Вставьте пропущенные буквы и определите, в какой строке все слова пишутся с НН?</w:t>
      </w:r>
    </w:p>
    <w:p w:rsidR="0030349A" w:rsidRPr="00F430EF" w:rsidRDefault="0030349A" w:rsidP="00BC5B56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Забронирова__ый номер, рифмова__ые строки, короткая моще__ая дорога;</w:t>
      </w:r>
    </w:p>
    <w:p w:rsidR="0030349A" w:rsidRPr="00F430EF" w:rsidRDefault="0030349A" w:rsidP="00BC5B56">
      <w:pPr>
        <w:numPr>
          <w:ilvl w:val="0"/>
          <w:numId w:val="25"/>
        </w:numPr>
        <w:spacing w:after="0" w:line="240" w:lineRule="auto"/>
        <w:ind w:left="1213" w:hanging="357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Разочарова__ый посетитель, договоры заключе__ы, аккумуляторы заряже__ы;</w:t>
      </w:r>
    </w:p>
    <w:p w:rsidR="0030349A" w:rsidRPr="00F430EF" w:rsidRDefault="0030349A" w:rsidP="00BC5B56">
      <w:pPr>
        <w:numPr>
          <w:ilvl w:val="0"/>
          <w:numId w:val="25"/>
        </w:numPr>
        <w:spacing w:after="0" w:line="240" w:lineRule="auto"/>
        <w:ind w:left="1208" w:hanging="357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 xml:space="preserve">Проштампова__ое письмо, жаре__ая колбаса, грядки ухоже_-ы; </w:t>
      </w:r>
    </w:p>
    <w:p w:rsidR="0030349A" w:rsidRPr="00F430EF" w:rsidRDefault="0030349A" w:rsidP="00BC5B56">
      <w:pPr>
        <w:numPr>
          <w:ilvl w:val="0"/>
          <w:numId w:val="25"/>
        </w:numPr>
        <w:spacing w:after="0" w:line="240" w:lineRule="auto"/>
        <w:ind w:left="1208" w:hanging="357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Фальсифицирова__ый товар, цивилизова__ое общество, разлинова__ая бумага.</w:t>
      </w:r>
    </w:p>
    <w:p w:rsidR="0030349A" w:rsidRPr="00F430EF" w:rsidRDefault="0030349A" w:rsidP="00BC5B56">
      <w:pPr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lang w:eastAsia="ru-RU"/>
        </w:rPr>
      </w:pPr>
      <w:r w:rsidRPr="00F430EF">
        <w:rPr>
          <w:rFonts w:ascii="Times New Roman" w:hAnsi="Times New Roman"/>
          <w:b/>
          <w:lang w:eastAsia="ru-RU"/>
        </w:rPr>
        <w:t>В каком ряду НЕ со словом пишется слитно.</w:t>
      </w:r>
    </w:p>
    <w:p w:rsidR="0030349A" w:rsidRPr="00F430EF" w:rsidRDefault="0030349A" w:rsidP="00BC5B56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(Не)вспаханное поле.</w:t>
      </w:r>
    </w:p>
    <w:p w:rsidR="0030349A" w:rsidRPr="00F430EF" w:rsidRDefault="0030349A" w:rsidP="00BC5B56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Еще (не)вспаханное поле.</w:t>
      </w:r>
    </w:p>
    <w:p w:rsidR="0030349A" w:rsidRPr="00F430EF" w:rsidRDefault="0030349A" w:rsidP="00BC5B56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Поле (не)вспахано.</w:t>
      </w:r>
    </w:p>
    <w:p w:rsidR="0030349A" w:rsidRPr="00F430EF" w:rsidRDefault="0030349A" w:rsidP="00BC5B56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(Не)было вспахано поле.</w:t>
      </w:r>
    </w:p>
    <w:p w:rsidR="0030349A" w:rsidRPr="00F430EF" w:rsidRDefault="0030349A" w:rsidP="00BC5B56">
      <w:pPr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lang w:eastAsia="ru-RU"/>
        </w:rPr>
      </w:pPr>
      <w:r w:rsidRPr="00F430EF">
        <w:rPr>
          <w:rFonts w:ascii="Times New Roman" w:hAnsi="Times New Roman"/>
          <w:b/>
          <w:lang w:eastAsia="ru-RU"/>
        </w:rPr>
        <w:t>В каком ряду во всех словах на месте пропуска пишется твердый знак?</w:t>
      </w:r>
    </w:p>
    <w:p w:rsidR="0030349A" w:rsidRPr="00F430EF" w:rsidRDefault="0030349A" w:rsidP="00BC5B56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В_езд, ад_ютант, раз_ем.</w:t>
      </w:r>
    </w:p>
    <w:p w:rsidR="0030349A" w:rsidRPr="00F430EF" w:rsidRDefault="0030349A" w:rsidP="00BC5B56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Р_яный, сер_езный, раз_ехаться.</w:t>
      </w:r>
    </w:p>
    <w:p w:rsidR="0030349A" w:rsidRPr="00F430EF" w:rsidRDefault="0030349A" w:rsidP="00BC5B56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С_ыграть, ш_ется, в_южный.</w:t>
      </w:r>
    </w:p>
    <w:p w:rsidR="0030349A" w:rsidRPr="00F430EF" w:rsidRDefault="0030349A" w:rsidP="00BC5B56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Под_ехал, в_юнок, обез_яна.</w:t>
      </w:r>
    </w:p>
    <w:p w:rsidR="0030349A" w:rsidRPr="00F430EF" w:rsidRDefault="0030349A" w:rsidP="00BC5B56">
      <w:pPr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lang w:eastAsia="ru-RU"/>
        </w:rPr>
      </w:pPr>
      <w:r w:rsidRPr="00F430EF">
        <w:rPr>
          <w:rFonts w:ascii="Times New Roman" w:hAnsi="Times New Roman"/>
          <w:b/>
          <w:lang w:eastAsia="ru-RU"/>
        </w:rPr>
        <w:t xml:space="preserve">В каком предложении вместо слова </w:t>
      </w:r>
      <w:r w:rsidRPr="00F430EF">
        <w:rPr>
          <w:rFonts w:ascii="Times New Roman" w:hAnsi="Times New Roman"/>
          <w:b/>
          <w:i/>
          <w:lang w:eastAsia="ru-RU"/>
        </w:rPr>
        <w:t>демонстративный</w:t>
      </w:r>
      <w:r w:rsidRPr="00F430EF">
        <w:rPr>
          <w:rFonts w:ascii="Times New Roman" w:hAnsi="Times New Roman"/>
          <w:b/>
          <w:lang w:eastAsia="ru-RU"/>
        </w:rPr>
        <w:t xml:space="preserve"> нужно употребить </w:t>
      </w:r>
      <w:r w:rsidRPr="00F430EF">
        <w:rPr>
          <w:rFonts w:ascii="Times New Roman" w:hAnsi="Times New Roman"/>
          <w:b/>
          <w:i/>
          <w:lang w:eastAsia="ru-RU"/>
        </w:rPr>
        <w:t>демонстрационный</w:t>
      </w:r>
      <w:r w:rsidRPr="00F430EF">
        <w:rPr>
          <w:rFonts w:ascii="Times New Roman" w:hAnsi="Times New Roman"/>
          <w:b/>
          <w:lang w:eastAsia="ru-RU"/>
        </w:rPr>
        <w:t>.</w:t>
      </w:r>
    </w:p>
    <w:p w:rsidR="0030349A" w:rsidRPr="00F430EF" w:rsidRDefault="0030349A" w:rsidP="00BC5B56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Всех присутствующих огорчил демонстративный уход коллег из зала заседаний.</w:t>
      </w:r>
    </w:p>
    <w:p w:rsidR="0030349A" w:rsidRPr="00F430EF" w:rsidRDefault="0030349A" w:rsidP="00BC5B56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Выпускники академии оказывали демонстративное внимание студентам первогодкам.</w:t>
      </w:r>
    </w:p>
    <w:p w:rsidR="0030349A" w:rsidRPr="00F430EF" w:rsidRDefault="0030349A" w:rsidP="00BC5B56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Это была не демонстративная доброта, а естественное поведение.</w:t>
      </w:r>
    </w:p>
    <w:p w:rsidR="0030349A" w:rsidRPr="00F430EF" w:rsidRDefault="0030349A" w:rsidP="00BC5B56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Демонстративный аппарат был помещен в самом центре огромного зала.</w:t>
      </w:r>
    </w:p>
    <w:p w:rsidR="0030349A" w:rsidRPr="00F430EF" w:rsidRDefault="0030349A" w:rsidP="00BC5B56">
      <w:pPr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lang w:eastAsia="ru-RU"/>
        </w:rPr>
      </w:pPr>
      <w:r w:rsidRPr="00F430EF">
        <w:rPr>
          <w:rFonts w:ascii="Times New Roman" w:hAnsi="Times New Roman"/>
          <w:b/>
          <w:lang w:eastAsia="ru-RU"/>
        </w:rPr>
        <w:t>Как называется это явление омонимии: з</w:t>
      </w:r>
      <w:r w:rsidRPr="00F430EF">
        <w:rPr>
          <w:rFonts w:ascii="Times New Roman" w:hAnsi="Times New Roman"/>
          <w:b/>
          <w:i/>
          <w:lang w:eastAsia="ru-RU"/>
        </w:rPr>
        <w:t>а</w:t>
      </w:r>
      <w:r w:rsidRPr="00F430EF">
        <w:rPr>
          <w:rFonts w:ascii="Times New Roman" w:hAnsi="Times New Roman"/>
          <w:b/>
          <w:lang w:eastAsia="ru-RU"/>
        </w:rPr>
        <w:t>мок —зам</w:t>
      </w:r>
      <w:r w:rsidRPr="00F430EF">
        <w:rPr>
          <w:rFonts w:ascii="Times New Roman" w:hAnsi="Times New Roman"/>
          <w:b/>
          <w:i/>
          <w:lang w:eastAsia="ru-RU"/>
        </w:rPr>
        <w:t>о</w:t>
      </w:r>
      <w:r w:rsidRPr="00F430EF">
        <w:rPr>
          <w:rFonts w:ascii="Times New Roman" w:hAnsi="Times New Roman"/>
          <w:b/>
          <w:lang w:eastAsia="ru-RU"/>
        </w:rPr>
        <w:t xml:space="preserve">к, </w:t>
      </w:r>
      <w:r w:rsidRPr="00F430EF">
        <w:rPr>
          <w:rFonts w:ascii="Times New Roman" w:hAnsi="Times New Roman"/>
          <w:b/>
          <w:i/>
          <w:lang w:eastAsia="ru-RU"/>
        </w:rPr>
        <w:t>а</w:t>
      </w:r>
      <w:r w:rsidRPr="00F430EF">
        <w:rPr>
          <w:rFonts w:ascii="Times New Roman" w:hAnsi="Times New Roman"/>
          <w:b/>
          <w:lang w:eastAsia="ru-RU"/>
        </w:rPr>
        <w:t>тлас—атл</w:t>
      </w:r>
      <w:r w:rsidRPr="00F430EF">
        <w:rPr>
          <w:rFonts w:ascii="Times New Roman" w:hAnsi="Times New Roman"/>
          <w:b/>
          <w:i/>
          <w:lang w:eastAsia="ru-RU"/>
        </w:rPr>
        <w:t>а</w:t>
      </w:r>
      <w:r w:rsidRPr="00F430EF">
        <w:rPr>
          <w:rFonts w:ascii="Times New Roman" w:hAnsi="Times New Roman"/>
          <w:b/>
          <w:lang w:eastAsia="ru-RU"/>
        </w:rPr>
        <w:t>с.</w:t>
      </w:r>
    </w:p>
    <w:p w:rsidR="0030349A" w:rsidRPr="00F430EF" w:rsidRDefault="0030349A" w:rsidP="00BC5B56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омографы.</w:t>
      </w:r>
    </w:p>
    <w:p w:rsidR="0030349A" w:rsidRPr="00F430EF" w:rsidRDefault="0030349A" w:rsidP="00BC5B56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омофоны.</w:t>
      </w:r>
    </w:p>
    <w:p w:rsidR="0030349A" w:rsidRPr="00F430EF" w:rsidRDefault="0030349A" w:rsidP="00BC5B56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омоформы.</w:t>
      </w:r>
    </w:p>
    <w:p w:rsidR="0030349A" w:rsidRPr="00F430EF" w:rsidRDefault="0030349A" w:rsidP="00BC5B56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лексические омонимы.</w:t>
      </w:r>
    </w:p>
    <w:p w:rsidR="0030349A" w:rsidRPr="00F430EF" w:rsidRDefault="0030349A" w:rsidP="00BC5B56">
      <w:pPr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lang w:eastAsia="ru-RU"/>
        </w:rPr>
      </w:pPr>
      <w:r w:rsidRPr="00F430EF">
        <w:rPr>
          <w:rFonts w:ascii="Times New Roman" w:hAnsi="Times New Roman"/>
          <w:b/>
          <w:lang w:eastAsia="ru-RU"/>
        </w:rPr>
        <w:t>Выберите существительное</w:t>
      </w:r>
      <w:r w:rsidRPr="00F430EF">
        <w:rPr>
          <w:rFonts w:ascii="Times New Roman" w:hAnsi="Times New Roman"/>
          <w:lang w:eastAsia="ru-RU"/>
        </w:rPr>
        <w:t xml:space="preserve"> </w:t>
      </w:r>
      <w:r w:rsidRPr="00F430EF">
        <w:rPr>
          <w:rFonts w:ascii="Times New Roman" w:hAnsi="Times New Roman"/>
          <w:b/>
          <w:lang w:eastAsia="ru-RU"/>
        </w:rPr>
        <w:t>общего рода</w:t>
      </w:r>
    </w:p>
    <w:p w:rsidR="0030349A" w:rsidRPr="00F430EF" w:rsidRDefault="0030349A" w:rsidP="00BC5B56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b/>
          <w:lang w:eastAsia="ru-RU"/>
        </w:rPr>
      </w:pPr>
      <w:r w:rsidRPr="00F430EF">
        <w:rPr>
          <w:rFonts w:ascii="Times New Roman" w:hAnsi="Times New Roman"/>
          <w:lang w:eastAsia="ru-RU"/>
        </w:rPr>
        <w:t xml:space="preserve">Рефери, </w:t>
      </w:r>
    </w:p>
    <w:p w:rsidR="0030349A" w:rsidRPr="00F430EF" w:rsidRDefault="0030349A" w:rsidP="00BC5B56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b/>
          <w:lang w:eastAsia="ru-RU"/>
        </w:rPr>
      </w:pPr>
      <w:r w:rsidRPr="00F430EF">
        <w:rPr>
          <w:rFonts w:ascii="Times New Roman" w:hAnsi="Times New Roman"/>
          <w:lang w:eastAsia="ru-RU"/>
        </w:rPr>
        <w:t xml:space="preserve">плакса, </w:t>
      </w:r>
    </w:p>
    <w:p w:rsidR="0030349A" w:rsidRPr="00F430EF" w:rsidRDefault="0030349A" w:rsidP="00BC5B56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b/>
          <w:lang w:eastAsia="ru-RU"/>
        </w:rPr>
      </w:pPr>
      <w:r w:rsidRPr="00F430EF">
        <w:rPr>
          <w:rFonts w:ascii="Times New Roman" w:hAnsi="Times New Roman"/>
          <w:lang w:eastAsia="ru-RU"/>
        </w:rPr>
        <w:t xml:space="preserve">дрозд, </w:t>
      </w:r>
    </w:p>
    <w:p w:rsidR="0030349A" w:rsidRPr="00F430EF" w:rsidRDefault="0030349A" w:rsidP="00BC5B56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b/>
          <w:lang w:eastAsia="ru-RU"/>
        </w:rPr>
      </w:pPr>
      <w:r w:rsidRPr="00F430EF">
        <w:rPr>
          <w:rFonts w:ascii="Times New Roman" w:hAnsi="Times New Roman"/>
          <w:lang w:eastAsia="ru-RU"/>
        </w:rPr>
        <w:t>доски.</w:t>
      </w:r>
    </w:p>
    <w:p w:rsidR="0030349A" w:rsidRPr="00F430EF" w:rsidRDefault="0030349A" w:rsidP="00BC5B56">
      <w:pPr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lang w:eastAsia="ru-RU"/>
        </w:rPr>
      </w:pPr>
      <w:r w:rsidRPr="00F430EF">
        <w:rPr>
          <w:rFonts w:ascii="Times New Roman" w:hAnsi="Times New Roman"/>
          <w:b/>
          <w:lang w:eastAsia="ru-RU"/>
        </w:rPr>
        <w:t>В каком ряду имя прилагательное относится к разряду качественных?</w:t>
      </w:r>
    </w:p>
    <w:p w:rsidR="0030349A" w:rsidRPr="00F430EF" w:rsidRDefault="0030349A" w:rsidP="00BC5B5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 xml:space="preserve">маленький размер, </w:t>
      </w:r>
    </w:p>
    <w:p w:rsidR="0030349A" w:rsidRPr="00F430EF" w:rsidRDefault="0030349A" w:rsidP="00BC5B5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 xml:space="preserve">городской пейзаж, </w:t>
      </w:r>
    </w:p>
    <w:p w:rsidR="0030349A" w:rsidRPr="00F430EF" w:rsidRDefault="0030349A" w:rsidP="00BC5B5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 xml:space="preserve">молодой человек, </w:t>
      </w:r>
    </w:p>
    <w:p w:rsidR="0030349A" w:rsidRPr="00F430EF" w:rsidRDefault="0030349A" w:rsidP="00BC5B5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волчьи следы.</w:t>
      </w:r>
    </w:p>
    <w:p w:rsidR="0030349A" w:rsidRPr="00F430EF" w:rsidRDefault="0030349A" w:rsidP="00BC5B56">
      <w:pPr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lang w:eastAsia="ru-RU"/>
        </w:rPr>
      </w:pPr>
      <w:r w:rsidRPr="00F430EF">
        <w:rPr>
          <w:rFonts w:ascii="Times New Roman" w:hAnsi="Times New Roman"/>
          <w:b/>
          <w:lang w:eastAsia="ru-RU"/>
        </w:rPr>
        <w:t>От какого глагола нельзя образовать действительные причастия прошедшего времени?</w:t>
      </w:r>
    </w:p>
    <w:p w:rsidR="0030349A" w:rsidRPr="00F430EF" w:rsidRDefault="0030349A" w:rsidP="00BC5B56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выплывать;</w:t>
      </w:r>
    </w:p>
    <w:p w:rsidR="0030349A" w:rsidRPr="00F430EF" w:rsidRDefault="0030349A" w:rsidP="00BC5B56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вытереть;</w:t>
      </w:r>
    </w:p>
    <w:p w:rsidR="0030349A" w:rsidRPr="00F430EF" w:rsidRDefault="0030349A" w:rsidP="00BC5B56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выходить;</w:t>
      </w:r>
    </w:p>
    <w:p w:rsidR="0030349A" w:rsidRPr="00F430EF" w:rsidRDefault="0030349A" w:rsidP="00BC5B56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вычесть;</w:t>
      </w:r>
    </w:p>
    <w:p w:rsidR="0030349A" w:rsidRPr="00F430EF" w:rsidRDefault="0030349A" w:rsidP="00BC5B56">
      <w:pPr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lang w:eastAsia="ru-RU"/>
        </w:rPr>
      </w:pPr>
      <w:r w:rsidRPr="00F430EF">
        <w:rPr>
          <w:rFonts w:ascii="Times New Roman" w:hAnsi="Times New Roman"/>
          <w:b/>
          <w:lang w:eastAsia="ru-RU"/>
        </w:rPr>
        <w:t>В каком ряду во всех словосочетаниях главным словом является имя существительное?</w:t>
      </w:r>
    </w:p>
    <w:p w:rsidR="0030349A" w:rsidRPr="00F430EF" w:rsidRDefault="0030349A" w:rsidP="00BC5B56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Гонимый ветром, трепещущая рыба, клеящий обои;</w:t>
      </w:r>
    </w:p>
    <w:p w:rsidR="0030349A" w:rsidRPr="00F430EF" w:rsidRDefault="0030349A" w:rsidP="00BC5B56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Сваренный картофель, оберегающий детей, храбро сражающийся;</w:t>
      </w:r>
    </w:p>
    <w:p w:rsidR="0030349A" w:rsidRPr="00F430EF" w:rsidRDefault="0030349A" w:rsidP="00BC5B56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Поющие птицы, возбуждающий интерес, унесенный ветром;</w:t>
      </w:r>
    </w:p>
    <w:p w:rsidR="0030349A" w:rsidRPr="00F430EF" w:rsidRDefault="0030349A" w:rsidP="00BC5B56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Поставленные вопросы, хранимые рукописи, дремлющий лес;</w:t>
      </w:r>
    </w:p>
    <w:p w:rsidR="0030349A" w:rsidRPr="00F430EF" w:rsidRDefault="0030349A" w:rsidP="00BC5B56">
      <w:pPr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lang w:eastAsia="ru-RU"/>
        </w:rPr>
      </w:pPr>
      <w:r w:rsidRPr="00F430EF">
        <w:rPr>
          <w:rFonts w:ascii="Times New Roman" w:hAnsi="Times New Roman"/>
          <w:b/>
          <w:lang w:eastAsia="ru-RU"/>
        </w:rPr>
        <w:t>Укажите правильное объяснение пунктуации в предложении.</w:t>
      </w:r>
    </w:p>
    <w:p w:rsidR="0030349A" w:rsidRPr="00F430EF" w:rsidRDefault="0030349A" w:rsidP="00BC5B56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Французское войско (1) стянувшись крепче от опасности (2) продолжало гибельный путь к Смоленску.</w:t>
      </w:r>
    </w:p>
    <w:p w:rsidR="0030349A" w:rsidRPr="00F430EF" w:rsidRDefault="0030349A" w:rsidP="00BC5B5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(1) Отделяется причастный оборот.</w:t>
      </w:r>
    </w:p>
    <w:p w:rsidR="0030349A" w:rsidRPr="00F430EF" w:rsidRDefault="0030349A" w:rsidP="00BC5B5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(2) Отделяется деепричастный оборот.</w:t>
      </w:r>
    </w:p>
    <w:p w:rsidR="0030349A" w:rsidRPr="00F430EF" w:rsidRDefault="0030349A" w:rsidP="00BC5B5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(1, 2) выделяется деепричастный оборот.</w:t>
      </w:r>
    </w:p>
    <w:p w:rsidR="0030349A" w:rsidRPr="00F430EF" w:rsidRDefault="0030349A" w:rsidP="00BC5B5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(1, 2) выделяется причастный оборот.</w:t>
      </w:r>
    </w:p>
    <w:p w:rsidR="0030349A" w:rsidRPr="00F430EF" w:rsidRDefault="0030349A" w:rsidP="00BC5B56">
      <w:pPr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lang w:eastAsia="ru-RU"/>
        </w:rPr>
      </w:pPr>
      <w:r w:rsidRPr="00F430EF">
        <w:rPr>
          <w:rFonts w:ascii="Times New Roman" w:hAnsi="Times New Roman"/>
          <w:b/>
          <w:lang w:eastAsia="ru-RU"/>
        </w:rPr>
        <w:t>В каком ряду во всех словах пропущена безударная проверяемая гласная корня?</w:t>
      </w:r>
    </w:p>
    <w:p w:rsidR="0030349A" w:rsidRPr="00F430EF" w:rsidRDefault="0030349A" w:rsidP="00BC5B56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Экз_менатор, парад_ксальный, пол_скать (кошку).</w:t>
      </w:r>
    </w:p>
    <w:p w:rsidR="0030349A" w:rsidRPr="00F430EF" w:rsidRDefault="0030349A" w:rsidP="00BC5B56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Ав_нгард, утр_мбовать, возг_рание.</w:t>
      </w:r>
    </w:p>
    <w:p w:rsidR="0030349A" w:rsidRPr="00F430EF" w:rsidRDefault="0030349A" w:rsidP="00BC5B56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Фил_рмония, рест_врировать, безотл_гательно.</w:t>
      </w:r>
    </w:p>
    <w:p w:rsidR="0030349A" w:rsidRPr="00F430EF" w:rsidRDefault="0030349A" w:rsidP="00BC5B56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Ц_ремония, зам_розить, неприк_сновенность.</w:t>
      </w:r>
    </w:p>
    <w:p w:rsidR="0030349A" w:rsidRPr="00F430EF" w:rsidRDefault="0030349A" w:rsidP="00BC5B56">
      <w:pPr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color w:val="000000"/>
          <w:lang w:eastAsia="ru-RU"/>
        </w:rPr>
      </w:pPr>
      <w:r w:rsidRPr="00F430EF">
        <w:rPr>
          <w:rFonts w:ascii="Times New Roman" w:hAnsi="Times New Roman"/>
          <w:b/>
          <w:color w:val="000000"/>
          <w:lang w:eastAsia="ru-RU"/>
        </w:rPr>
        <w:t>Подберите существительные, обозначающие (если это возможно) профессии женскую и мужскую.</w:t>
      </w:r>
    </w:p>
    <w:p w:rsidR="0030349A" w:rsidRPr="00F430EF" w:rsidRDefault="0030349A" w:rsidP="00BC5B5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Музыка — ______________________________________________________</w:t>
      </w:r>
    </w:p>
    <w:p w:rsidR="0030349A" w:rsidRPr="00F430EF" w:rsidRDefault="0030349A" w:rsidP="00BC5B5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 xml:space="preserve">Сад — </w:t>
      </w:r>
      <w:r w:rsidRPr="00F430EF">
        <w:rPr>
          <w:rFonts w:ascii="Times New Roman" w:hAnsi="Times New Roman"/>
          <w:color w:val="000000"/>
          <w:lang w:eastAsia="ru-RU"/>
        </w:rPr>
        <w:t>_________________________________________________________.</w:t>
      </w:r>
    </w:p>
    <w:p w:rsidR="0030349A" w:rsidRPr="00F430EF" w:rsidRDefault="0030349A" w:rsidP="00BC5B56">
      <w:pPr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lang w:eastAsia="ru-RU"/>
        </w:rPr>
      </w:pPr>
      <w:r w:rsidRPr="00F430EF">
        <w:rPr>
          <w:rFonts w:ascii="Times New Roman" w:hAnsi="Times New Roman"/>
          <w:b/>
          <w:lang w:eastAsia="ru-RU"/>
        </w:rPr>
        <w:t>Замените придаточную часть СПП синонимичным причастным оборотом.</w:t>
      </w:r>
    </w:p>
    <w:p w:rsidR="0030349A" w:rsidRPr="00F430EF" w:rsidRDefault="0030349A" w:rsidP="00BC5B56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В качестве аргументов в споре могут быть использованы конкретные факты, которые убедительно подтверждают вашу позицию.</w:t>
      </w:r>
    </w:p>
    <w:p w:rsidR="0030349A" w:rsidRPr="00F430EF" w:rsidRDefault="0030349A" w:rsidP="00BC5B56">
      <w:pPr>
        <w:spacing w:after="0" w:line="240" w:lineRule="auto"/>
        <w:jc w:val="both"/>
        <w:rPr>
          <w:rFonts w:ascii="Times New Roman" w:hAnsi="Times New Roman"/>
          <w:lang w:val="en-US" w:eastAsia="ru-RU"/>
        </w:rPr>
      </w:pPr>
      <w:r w:rsidRPr="00F430EF">
        <w:rPr>
          <w:rFonts w:ascii="Times New Roman" w:hAnsi="Times New Roman"/>
          <w:lang w:eastAsia="ru-RU"/>
        </w:rPr>
        <w:t>_____________________________________________________________________________________</w:t>
      </w:r>
    </w:p>
    <w:p w:rsidR="0030349A" w:rsidRPr="00F430EF" w:rsidRDefault="0030349A" w:rsidP="00BC5B56">
      <w:pPr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lang w:eastAsia="ru-RU"/>
        </w:rPr>
      </w:pPr>
      <w:r w:rsidRPr="00F430EF">
        <w:rPr>
          <w:rFonts w:ascii="Times New Roman" w:hAnsi="Times New Roman"/>
          <w:b/>
          <w:lang w:eastAsia="ru-RU"/>
        </w:rPr>
        <w:t>Какой из вариантов продолжения предложения нужно выбрать, чтобы получилось сложносочиненное предложение?</w:t>
      </w:r>
    </w:p>
    <w:p w:rsidR="0030349A" w:rsidRPr="00F430EF" w:rsidRDefault="0030349A" w:rsidP="00BC5B56">
      <w:pPr>
        <w:spacing w:after="0" w:line="240" w:lineRule="auto"/>
        <w:jc w:val="both"/>
        <w:rPr>
          <w:rFonts w:ascii="Times New Roman" w:hAnsi="Times New Roman"/>
          <w:b/>
          <w:lang w:eastAsia="ru-RU"/>
        </w:rPr>
      </w:pPr>
      <w:r w:rsidRPr="00F430EF">
        <w:rPr>
          <w:rFonts w:ascii="Times New Roman" w:hAnsi="Times New Roman"/>
          <w:lang w:eastAsia="ru-RU"/>
        </w:rPr>
        <w:t>С самого утра мы начали нервничать…</w:t>
      </w:r>
    </w:p>
    <w:p w:rsidR="0030349A" w:rsidRPr="00F430EF" w:rsidRDefault="0030349A" w:rsidP="00BC5B56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так что настроение было испорчено на весь день.</w:t>
      </w:r>
    </w:p>
    <w:p w:rsidR="0030349A" w:rsidRPr="00F430EF" w:rsidRDefault="0030349A" w:rsidP="00BC5B56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и обсуждать возможные трудности предстоящего дня.</w:t>
      </w:r>
    </w:p>
    <w:p w:rsidR="0030349A" w:rsidRPr="00F430EF" w:rsidRDefault="0030349A" w:rsidP="00BC5B56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но погода не подвела нас и на этот раз.</w:t>
      </w:r>
    </w:p>
    <w:p w:rsidR="0030349A" w:rsidRPr="00F430EF" w:rsidRDefault="0030349A" w:rsidP="00BC5B56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потому что каждый из нас чувствовал себя неуверенно.</w:t>
      </w:r>
    </w:p>
    <w:p w:rsidR="0030349A" w:rsidRPr="00F430EF" w:rsidRDefault="0030349A" w:rsidP="00BC5B56">
      <w:pPr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lang w:eastAsia="ru-RU"/>
        </w:rPr>
      </w:pPr>
      <w:r w:rsidRPr="00F430EF">
        <w:rPr>
          <w:rFonts w:ascii="Times New Roman" w:hAnsi="Times New Roman"/>
          <w:b/>
          <w:lang w:eastAsia="ru-RU"/>
        </w:rPr>
        <w:t>Укажите собирательные числительные</w:t>
      </w:r>
    </w:p>
    <w:p w:rsidR="0030349A" w:rsidRPr="00F430EF" w:rsidRDefault="0030349A" w:rsidP="00BC5B56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Волк и семеро козлят.</w:t>
      </w:r>
    </w:p>
    <w:p w:rsidR="0030349A" w:rsidRPr="00F430EF" w:rsidRDefault="0030349A" w:rsidP="00BC5B56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Я сегодня получил пятерку.</w:t>
      </w:r>
    </w:p>
    <w:p w:rsidR="0030349A" w:rsidRPr="00F430EF" w:rsidRDefault="0030349A" w:rsidP="00BC5B56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Она поступала в институт третий раз подряд.</w:t>
      </w:r>
    </w:p>
    <w:p w:rsidR="0030349A" w:rsidRPr="00F430EF" w:rsidRDefault="0030349A" w:rsidP="00BC5B56">
      <w:pPr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lang w:eastAsia="ru-RU"/>
        </w:rPr>
      </w:pPr>
      <w:r w:rsidRPr="00F430EF">
        <w:rPr>
          <w:rFonts w:ascii="Times New Roman" w:hAnsi="Times New Roman"/>
          <w:b/>
          <w:lang w:eastAsia="ru-RU"/>
        </w:rPr>
        <w:t>В каком сложном предложении использован сочинительный союз?</w:t>
      </w:r>
    </w:p>
    <w:p w:rsidR="0030349A" w:rsidRPr="00F430EF" w:rsidRDefault="0030349A" w:rsidP="00BC5B56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С самого утра мы начали нервничать, так что настроение было испорчено на весь день;</w:t>
      </w:r>
    </w:p>
    <w:p w:rsidR="0030349A" w:rsidRPr="00F430EF" w:rsidRDefault="0030349A" w:rsidP="00BC5B56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С самого утра мы начали нервничать и обсуждать возможные трудности предстоящего дня;</w:t>
      </w:r>
    </w:p>
    <w:p w:rsidR="0030349A" w:rsidRPr="00F430EF" w:rsidRDefault="0030349A" w:rsidP="00BC5B56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С самого утра мы начали нервничать, но погода не подвела нас и на этот раз;</w:t>
      </w:r>
    </w:p>
    <w:p w:rsidR="0030349A" w:rsidRPr="00F430EF" w:rsidRDefault="0030349A" w:rsidP="00BC5B56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С самого утра мы начали нервничать, потому что каждый из нас чувствовал себя неуверенно.</w:t>
      </w:r>
    </w:p>
    <w:p w:rsidR="0030349A" w:rsidRPr="00F430EF" w:rsidRDefault="0030349A" w:rsidP="00BC5B56">
      <w:pPr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lang w:eastAsia="ru-RU"/>
        </w:rPr>
      </w:pPr>
      <w:r w:rsidRPr="00F430EF">
        <w:rPr>
          <w:rFonts w:ascii="Times New Roman" w:hAnsi="Times New Roman"/>
          <w:b/>
          <w:lang w:eastAsia="ru-RU"/>
        </w:rPr>
        <w:t xml:space="preserve">Не имеет пары по мягкости и твёрдости звук. </w:t>
      </w:r>
    </w:p>
    <w:p w:rsidR="0030349A" w:rsidRPr="00F430EF" w:rsidRDefault="0030349A" w:rsidP="00BC5B56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 xml:space="preserve">[н]. </w:t>
      </w:r>
    </w:p>
    <w:p w:rsidR="0030349A" w:rsidRPr="00F430EF" w:rsidRDefault="0030349A" w:rsidP="00BC5B56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 xml:space="preserve">[к]. </w:t>
      </w:r>
    </w:p>
    <w:p w:rsidR="0030349A" w:rsidRPr="00F430EF" w:rsidRDefault="0030349A" w:rsidP="00BC5B56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 xml:space="preserve">[з]. </w:t>
      </w:r>
    </w:p>
    <w:p w:rsidR="0030349A" w:rsidRPr="00F430EF" w:rsidRDefault="0030349A" w:rsidP="00BC5B56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 xml:space="preserve">[ц]. </w:t>
      </w:r>
    </w:p>
    <w:p w:rsidR="0030349A" w:rsidRPr="00F430EF" w:rsidRDefault="0030349A" w:rsidP="00BC5B56">
      <w:pPr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lang w:eastAsia="ru-RU"/>
        </w:rPr>
      </w:pPr>
      <w:r w:rsidRPr="00F430EF">
        <w:rPr>
          <w:rFonts w:ascii="Times New Roman" w:hAnsi="Times New Roman"/>
          <w:b/>
          <w:lang w:eastAsia="ru-RU"/>
        </w:rPr>
        <w:t xml:space="preserve">Укажите фразеологизм со значением «сделать решительный шаг, определяющий дальнейшие события». </w:t>
      </w:r>
    </w:p>
    <w:p w:rsidR="0030349A" w:rsidRPr="00F430EF" w:rsidRDefault="0030349A" w:rsidP="00BC5B56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 xml:space="preserve">Перейти Рубикон </w:t>
      </w:r>
    </w:p>
    <w:p w:rsidR="0030349A" w:rsidRPr="00F430EF" w:rsidRDefault="0030349A" w:rsidP="00BC5B56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 xml:space="preserve">Переломи себя </w:t>
      </w:r>
    </w:p>
    <w:p w:rsidR="0030349A" w:rsidRPr="00F430EF" w:rsidRDefault="0030349A" w:rsidP="00BC5B56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 xml:space="preserve">Навострить лыжи </w:t>
      </w:r>
    </w:p>
    <w:p w:rsidR="0030349A" w:rsidRPr="00F430EF" w:rsidRDefault="0030349A" w:rsidP="00BC5B56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 xml:space="preserve">Далекой пойти </w:t>
      </w:r>
    </w:p>
    <w:p w:rsidR="0030349A" w:rsidRPr="00F430EF" w:rsidRDefault="0030349A" w:rsidP="00BC5B56">
      <w:pPr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lang w:eastAsia="ru-RU"/>
        </w:rPr>
      </w:pPr>
      <w:r w:rsidRPr="00F430EF">
        <w:rPr>
          <w:rFonts w:ascii="Times New Roman" w:hAnsi="Times New Roman"/>
          <w:b/>
          <w:lang w:eastAsia="ru-RU"/>
        </w:rPr>
        <w:t xml:space="preserve">Укажите вариант с чередующейся гласной в корне -И-. </w:t>
      </w:r>
    </w:p>
    <w:p w:rsidR="0030349A" w:rsidRPr="00F430EF" w:rsidRDefault="0030349A" w:rsidP="00BC5B56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 xml:space="preserve">Отт…реть, бл…стеть. </w:t>
      </w:r>
    </w:p>
    <w:p w:rsidR="0030349A" w:rsidRPr="00F430EF" w:rsidRDefault="0030349A" w:rsidP="00BC5B56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 xml:space="preserve">Бл…стательный, заж…гательный. </w:t>
      </w:r>
    </w:p>
    <w:p w:rsidR="0030349A" w:rsidRPr="00F430EF" w:rsidRDefault="0030349A" w:rsidP="00BC5B56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 xml:space="preserve">Уб…ру, отд…ру. </w:t>
      </w:r>
    </w:p>
    <w:p w:rsidR="0030349A" w:rsidRPr="00F430EF" w:rsidRDefault="0030349A" w:rsidP="00BC5B56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 xml:space="preserve">Расст…лить, выт…реть. </w:t>
      </w:r>
    </w:p>
    <w:p w:rsidR="0030349A" w:rsidRPr="00F430EF" w:rsidRDefault="0030349A" w:rsidP="00BC5B56">
      <w:pPr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lang w:eastAsia="ru-RU"/>
        </w:rPr>
      </w:pPr>
      <w:r w:rsidRPr="00F430EF">
        <w:rPr>
          <w:rFonts w:ascii="Times New Roman" w:hAnsi="Times New Roman"/>
          <w:b/>
          <w:lang w:eastAsia="ru-RU"/>
        </w:rPr>
        <w:t>Укажите слово, где пропущена -е-</w:t>
      </w:r>
    </w:p>
    <w:p w:rsidR="0030349A" w:rsidRPr="00F430EF" w:rsidRDefault="0030349A" w:rsidP="00BC5B56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Пр…отличный.</w:t>
      </w:r>
    </w:p>
    <w:p w:rsidR="0030349A" w:rsidRPr="00F430EF" w:rsidRDefault="0030349A" w:rsidP="00BC5B56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Пр…морский.</w:t>
      </w:r>
    </w:p>
    <w:p w:rsidR="0030349A" w:rsidRPr="00F430EF" w:rsidRDefault="0030349A" w:rsidP="00BC5B56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Пр…винтить.</w:t>
      </w:r>
    </w:p>
    <w:p w:rsidR="0030349A" w:rsidRPr="00F430EF" w:rsidRDefault="0030349A" w:rsidP="00BC5B56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Пр…открывать.</w:t>
      </w:r>
    </w:p>
    <w:p w:rsidR="0030349A" w:rsidRPr="00F430EF" w:rsidRDefault="0030349A" w:rsidP="00BC5B56">
      <w:pPr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lang w:eastAsia="ru-RU"/>
        </w:rPr>
      </w:pPr>
      <w:r w:rsidRPr="00F430EF">
        <w:rPr>
          <w:rFonts w:ascii="Times New Roman" w:hAnsi="Times New Roman"/>
          <w:b/>
          <w:lang w:eastAsia="ru-RU"/>
        </w:rPr>
        <w:t>Укажите слово, где пропущена буква -с-:</w:t>
      </w:r>
    </w:p>
    <w:p w:rsidR="0030349A" w:rsidRPr="00F430EF" w:rsidRDefault="0030349A" w:rsidP="00BC5B56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 xml:space="preserve">Во…носить. </w:t>
      </w:r>
    </w:p>
    <w:p w:rsidR="0030349A" w:rsidRPr="00F430EF" w:rsidRDefault="0030349A" w:rsidP="00BC5B56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 xml:space="preserve">Во…вращать. </w:t>
      </w:r>
    </w:p>
    <w:p w:rsidR="0030349A" w:rsidRPr="00F430EF" w:rsidRDefault="0030349A" w:rsidP="00BC5B56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 xml:space="preserve">В…плывать. </w:t>
      </w:r>
    </w:p>
    <w:p w:rsidR="0030349A" w:rsidRPr="00F430EF" w:rsidRDefault="0030349A" w:rsidP="00BC5B56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 xml:space="preserve">И…живать. </w:t>
      </w:r>
    </w:p>
    <w:p w:rsidR="0030349A" w:rsidRPr="00F430EF" w:rsidRDefault="0030349A" w:rsidP="00BC5B56">
      <w:pPr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lang w:eastAsia="ru-RU"/>
        </w:rPr>
      </w:pPr>
      <w:r w:rsidRPr="00F430EF">
        <w:rPr>
          <w:rFonts w:ascii="Times New Roman" w:hAnsi="Times New Roman"/>
          <w:b/>
          <w:lang w:eastAsia="ru-RU"/>
        </w:rPr>
        <w:t xml:space="preserve">Укажите, в каком варианте синонимы являются существительными </w:t>
      </w:r>
    </w:p>
    <w:p w:rsidR="0030349A" w:rsidRPr="00F430EF" w:rsidRDefault="0030349A" w:rsidP="00BC5B5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 xml:space="preserve">Кричать, орать </w:t>
      </w:r>
    </w:p>
    <w:p w:rsidR="0030349A" w:rsidRPr="00F430EF" w:rsidRDefault="0030349A" w:rsidP="00BC5B5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 xml:space="preserve">Хорошо, отлично </w:t>
      </w:r>
    </w:p>
    <w:p w:rsidR="0030349A" w:rsidRPr="00F430EF" w:rsidRDefault="0030349A" w:rsidP="00BC5B5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 xml:space="preserve">Смелый, бесстрашный </w:t>
      </w:r>
    </w:p>
    <w:p w:rsidR="0030349A" w:rsidRPr="00F430EF" w:rsidRDefault="0030349A" w:rsidP="00BC5B5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 xml:space="preserve">Ученик, школьник </w:t>
      </w:r>
    </w:p>
    <w:p w:rsidR="0030349A" w:rsidRPr="00F430EF" w:rsidRDefault="0030349A" w:rsidP="00BC5B56">
      <w:pPr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lang w:eastAsia="ru-RU"/>
        </w:rPr>
      </w:pPr>
      <w:r w:rsidRPr="00F430EF">
        <w:rPr>
          <w:rFonts w:ascii="Times New Roman" w:hAnsi="Times New Roman"/>
          <w:b/>
          <w:lang w:eastAsia="ru-RU"/>
        </w:rPr>
        <w:t>Какие из данных пар являются антонимами?</w:t>
      </w:r>
    </w:p>
    <w:p w:rsidR="0030349A" w:rsidRPr="00F430EF" w:rsidRDefault="0030349A" w:rsidP="00BC5B56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Ненависть, любовь</w:t>
      </w:r>
    </w:p>
    <w:p w:rsidR="0030349A" w:rsidRPr="00F430EF" w:rsidRDefault="0030349A" w:rsidP="00BC5B56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 xml:space="preserve">Великан, гигант </w:t>
      </w:r>
    </w:p>
    <w:p w:rsidR="0030349A" w:rsidRPr="00F430EF" w:rsidRDefault="0030349A" w:rsidP="00BC5B56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 xml:space="preserve">Традиции, обычаи </w:t>
      </w:r>
    </w:p>
    <w:p w:rsidR="0030349A" w:rsidRPr="00F430EF" w:rsidRDefault="0030349A" w:rsidP="00BC5B56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 xml:space="preserve">Бой, сражение </w:t>
      </w:r>
    </w:p>
    <w:p w:rsidR="0030349A" w:rsidRPr="00F430EF" w:rsidRDefault="0030349A" w:rsidP="00BC5B56">
      <w:pPr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lang w:eastAsia="ru-RU"/>
        </w:rPr>
      </w:pPr>
      <w:r w:rsidRPr="00F430EF">
        <w:rPr>
          <w:rFonts w:ascii="Times New Roman" w:hAnsi="Times New Roman"/>
          <w:b/>
          <w:lang w:eastAsia="ru-RU"/>
        </w:rPr>
        <w:t>Укажите историзмы:</w:t>
      </w:r>
    </w:p>
    <w:p w:rsidR="0030349A" w:rsidRPr="00F430EF" w:rsidRDefault="0030349A" w:rsidP="00BC5B56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Городовой, гусар, продразвёрстка.</w:t>
      </w:r>
    </w:p>
    <w:p w:rsidR="0030349A" w:rsidRPr="00F430EF" w:rsidRDefault="0030349A" w:rsidP="00BC5B56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Комедиант, глаголить, ведать.</w:t>
      </w:r>
    </w:p>
    <w:p w:rsidR="0030349A" w:rsidRPr="00F430EF" w:rsidRDefault="0030349A" w:rsidP="00BC5B56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Вседневно, всегда, солодкий.</w:t>
      </w:r>
    </w:p>
    <w:p w:rsidR="0030349A" w:rsidRPr="00F430EF" w:rsidRDefault="0030349A" w:rsidP="00BC5B56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Брадобрей, изрядно, рыбарь.</w:t>
      </w:r>
    </w:p>
    <w:p w:rsidR="0030349A" w:rsidRPr="00F430EF" w:rsidRDefault="0030349A" w:rsidP="00BC5B56">
      <w:pPr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lang w:eastAsia="ru-RU"/>
        </w:rPr>
      </w:pPr>
      <w:r w:rsidRPr="00F430EF">
        <w:rPr>
          <w:rFonts w:ascii="Times New Roman" w:hAnsi="Times New Roman"/>
          <w:b/>
          <w:lang w:eastAsia="ru-RU"/>
        </w:rPr>
        <w:t xml:space="preserve">Определите глагол несовершенного вида: </w:t>
      </w:r>
    </w:p>
    <w:p w:rsidR="0030349A" w:rsidRPr="00F430EF" w:rsidRDefault="0030349A" w:rsidP="00BC5B56">
      <w:pPr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 xml:space="preserve">Клубится туман </w:t>
      </w:r>
    </w:p>
    <w:p w:rsidR="0030349A" w:rsidRPr="00F430EF" w:rsidRDefault="0030349A" w:rsidP="00BC5B56">
      <w:pPr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 xml:space="preserve">Засверкал вдали </w:t>
      </w:r>
    </w:p>
    <w:p w:rsidR="0030349A" w:rsidRPr="00F430EF" w:rsidRDefault="0030349A" w:rsidP="00BC5B56">
      <w:pPr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 xml:space="preserve">Заметил человека </w:t>
      </w:r>
    </w:p>
    <w:p w:rsidR="0030349A" w:rsidRPr="00F430EF" w:rsidRDefault="0030349A" w:rsidP="00BC5B56">
      <w:pPr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 xml:space="preserve">Выехал из-за угла </w:t>
      </w:r>
    </w:p>
    <w:p w:rsidR="0030349A" w:rsidRPr="00F430EF" w:rsidRDefault="0030349A" w:rsidP="00BC5B56">
      <w:pPr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lang w:eastAsia="ru-RU"/>
        </w:rPr>
      </w:pPr>
      <w:r w:rsidRPr="00F430EF">
        <w:rPr>
          <w:rFonts w:ascii="Times New Roman" w:hAnsi="Times New Roman"/>
          <w:b/>
          <w:lang w:eastAsia="ru-RU"/>
        </w:rPr>
        <w:t>Укажите слова, которые пишутся через дефис:</w:t>
      </w:r>
    </w:p>
    <w:p w:rsidR="0030349A" w:rsidRPr="00F430EF" w:rsidRDefault="0030349A" w:rsidP="00BC5B56">
      <w:pPr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(Красно)армеец, (не)настье, (не)льзя.</w:t>
      </w:r>
    </w:p>
    <w:p w:rsidR="0030349A" w:rsidRPr="00F430EF" w:rsidRDefault="0030349A" w:rsidP="00BC5B56">
      <w:pPr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 xml:space="preserve">(Не)уклюжий, (не)объятный, </w:t>
      </w:r>
    </w:p>
    <w:p w:rsidR="0030349A" w:rsidRPr="00F430EF" w:rsidRDefault="0030349A" w:rsidP="00BC5B56">
      <w:pPr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(Мало)мальски, тихо(тихо), точь(в)точь.</w:t>
      </w:r>
    </w:p>
    <w:p w:rsidR="0030349A" w:rsidRPr="00F430EF" w:rsidRDefault="0030349A" w:rsidP="00BC5B56">
      <w:pPr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(В)потьмах, (на)спех, (на)взрыд.</w:t>
      </w:r>
    </w:p>
    <w:p w:rsidR="0030349A" w:rsidRPr="00F430EF" w:rsidRDefault="0030349A" w:rsidP="00BC5B56">
      <w:pPr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lang w:eastAsia="ru-RU"/>
        </w:rPr>
      </w:pPr>
      <w:r w:rsidRPr="00F430EF">
        <w:rPr>
          <w:rFonts w:ascii="Times New Roman" w:hAnsi="Times New Roman"/>
          <w:b/>
          <w:lang w:eastAsia="ru-RU"/>
        </w:rPr>
        <w:t>Укажите верное толкование термина ассонанс:</w:t>
      </w:r>
    </w:p>
    <w:p w:rsidR="0030349A" w:rsidRPr="00F430EF" w:rsidRDefault="0030349A" w:rsidP="00BC5B56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Повторение гласных</w:t>
      </w:r>
    </w:p>
    <w:p w:rsidR="0030349A" w:rsidRPr="00F430EF" w:rsidRDefault="0030349A" w:rsidP="00BC5B56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Образование новых слов</w:t>
      </w:r>
    </w:p>
    <w:p w:rsidR="0030349A" w:rsidRPr="00F430EF" w:rsidRDefault="0030349A" w:rsidP="00BC5B56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Исчезновение слов из языка</w:t>
      </w:r>
    </w:p>
    <w:p w:rsidR="0030349A" w:rsidRPr="00F430EF" w:rsidRDefault="0030349A" w:rsidP="00BC5B56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Образование слов при помощи сложения нескольких основ.</w:t>
      </w:r>
    </w:p>
    <w:p w:rsidR="0030349A" w:rsidRPr="00F430EF" w:rsidRDefault="0030349A" w:rsidP="00BC5B56">
      <w:pPr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lang w:eastAsia="ru-RU"/>
        </w:rPr>
      </w:pPr>
      <w:r w:rsidRPr="00F430EF">
        <w:rPr>
          <w:rFonts w:ascii="Times New Roman" w:hAnsi="Times New Roman"/>
          <w:b/>
          <w:lang w:eastAsia="ru-RU"/>
        </w:rPr>
        <w:t>Расставьте знаки препинания и укажите верный вариант:</w:t>
      </w:r>
    </w:p>
    <w:p w:rsidR="0030349A" w:rsidRPr="00F430EF" w:rsidRDefault="0030349A" w:rsidP="00BC5B56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i/>
          <w:lang w:eastAsia="ru-RU"/>
        </w:rPr>
        <w:t>Горели пурпуром клёны(1) порозовел кустарник (2) и (3) кое-где(4) на берёзках появились жёлтые пряди</w:t>
      </w:r>
      <w:r w:rsidRPr="00F430EF">
        <w:rPr>
          <w:rFonts w:ascii="Times New Roman" w:hAnsi="Times New Roman"/>
          <w:lang w:eastAsia="ru-RU"/>
        </w:rPr>
        <w:t>.</w:t>
      </w:r>
    </w:p>
    <w:p w:rsidR="0030349A" w:rsidRPr="00F430EF" w:rsidRDefault="0030349A" w:rsidP="00BC5B56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1, 2, 3, 4</w:t>
      </w:r>
    </w:p>
    <w:p w:rsidR="0030349A" w:rsidRPr="00F430EF" w:rsidRDefault="0030349A" w:rsidP="00BC5B56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1, 2</w:t>
      </w:r>
    </w:p>
    <w:p w:rsidR="0030349A" w:rsidRPr="00F430EF" w:rsidRDefault="0030349A" w:rsidP="00BC5B56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1, 3, 4</w:t>
      </w:r>
    </w:p>
    <w:p w:rsidR="0030349A" w:rsidRPr="00F430EF" w:rsidRDefault="0030349A" w:rsidP="00BC5B56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430EF">
        <w:rPr>
          <w:rFonts w:ascii="Times New Roman" w:hAnsi="Times New Roman"/>
          <w:lang w:eastAsia="ru-RU"/>
        </w:rPr>
        <w:t>1, 2, 4</w:t>
      </w:r>
    </w:p>
    <w:p w:rsidR="0030349A" w:rsidRPr="00F430EF" w:rsidRDefault="0030349A" w:rsidP="00BC5B56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30349A" w:rsidRPr="00BC5B56" w:rsidRDefault="0030349A" w:rsidP="00BC5B5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/>
          <w:lang w:eastAsia="ru-RU"/>
        </w:rPr>
      </w:pPr>
      <w:r w:rsidRPr="00BC5B56">
        <w:rPr>
          <w:rFonts w:ascii="Times New Roman" w:hAnsi="Times New Roman"/>
          <w:b/>
          <w:lang w:eastAsia="ru-RU"/>
        </w:rPr>
        <w:t>Расставьте знаки препинания, укажите предложение, в котором необходимо поставить тире:</w:t>
      </w:r>
    </w:p>
    <w:p w:rsidR="0030349A" w:rsidRPr="00BC5B56" w:rsidRDefault="0030349A" w:rsidP="00BC5B56">
      <w:pPr>
        <w:numPr>
          <w:ilvl w:val="1"/>
          <w:numId w:val="33"/>
        </w:numPr>
        <w:spacing w:after="0" w:line="240" w:lineRule="auto"/>
        <w:ind w:left="924" w:hanging="357"/>
        <w:jc w:val="both"/>
        <w:rPr>
          <w:rFonts w:ascii="Times New Roman" w:hAnsi="Times New Roman"/>
          <w:lang w:eastAsia="ru-RU"/>
        </w:rPr>
      </w:pPr>
      <w:r w:rsidRPr="00BC5B56">
        <w:rPr>
          <w:rFonts w:ascii="Times New Roman" w:hAnsi="Times New Roman"/>
          <w:lang w:eastAsia="ru-RU"/>
        </w:rPr>
        <w:t>Однако они вероятно решили подождать и посмотреть как будут разворачиваться события.</w:t>
      </w:r>
    </w:p>
    <w:p w:rsidR="0030349A" w:rsidRPr="00BC5B56" w:rsidRDefault="0030349A" w:rsidP="00BC5B56">
      <w:pPr>
        <w:numPr>
          <w:ilvl w:val="1"/>
          <w:numId w:val="33"/>
        </w:numPr>
        <w:spacing w:after="0" w:line="240" w:lineRule="auto"/>
        <w:ind w:left="924" w:hanging="357"/>
        <w:jc w:val="both"/>
        <w:rPr>
          <w:rFonts w:ascii="Times New Roman" w:hAnsi="Times New Roman"/>
          <w:lang w:eastAsia="ru-RU"/>
        </w:rPr>
      </w:pPr>
      <w:r w:rsidRPr="00BC5B56">
        <w:rPr>
          <w:rFonts w:ascii="Times New Roman" w:hAnsi="Times New Roman"/>
          <w:lang w:eastAsia="ru-RU"/>
        </w:rPr>
        <w:t>Говорливая толпа мужиков и баб шла за телегами и повозками.</w:t>
      </w:r>
    </w:p>
    <w:p w:rsidR="0030349A" w:rsidRPr="00BC5B56" w:rsidRDefault="0030349A" w:rsidP="00BC5B56">
      <w:pPr>
        <w:numPr>
          <w:ilvl w:val="1"/>
          <w:numId w:val="33"/>
        </w:numPr>
        <w:spacing w:after="0" w:line="240" w:lineRule="auto"/>
        <w:ind w:left="924" w:hanging="357"/>
        <w:jc w:val="both"/>
        <w:rPr>
          <w:rFonts w:ascii="Times New Roman" w:hAnsi="Times New Roman"/>
          <w:lang w:eastAsia="ru-RU"/>
        </w:rPr>
      </w:pPr>
      <w:r w:rsidRPr="00BC5B56">
        <w:rPr>
          <w:rFonts w:ascii="Times New Roman" w:hAnsi="Times New Roman"/>
          <w:lang w:eastAsia="ru-RU"/>
        </w:rPr>
        <w:t>Войдёшь в дом и тебя обдаст родным запахом знакомым с детства.</w:t>
      </w:r>
    </w:p>
    <w:p w:rsidR="0030349A" w:rsidRPr="00BC5B56" w:rsidRDefault="0030349A" w:rsidP="00BC5B56">
      <w:pPr>
        <w:numPr>
          <w:ilvl w:val="1"/>
          <w:numId w:val="33"/>
        </w:numPr>
        <w:spacing w:after="0" w:line="240" w:lineRule="auto"/>
        <w:ind w:left="924" w:hanging="357"/>
        <w:jc w:val="both"/>
        <w:rPr>
          <w:rFonts w:ascii="Times New Roman" w:hAnsi="Times New Roman"/>
          <w:lang w:eastAsia="ru-RU"/>
        </w:rPr>
      </w:pPr>
      <w:r w:rsidRPr="00BC5B56">
        <w:rPr>
          <w:rFonts w:ascii="Times New Roman" w:hAnsi="Times New Roman"/>
          <w:lang w:eastAsia="ru-RU"/>
        </w:rPr>
        <w:t>Мещёра остаток лесного океана.</w:t>
      </w:r>
    </w:p>
    <w:p w:rsidR="0030349A" w:rsidRPr="00BC5B56" w:rsidRDefault="0030349A" w:rsidP="00BC5B5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/>
          <w:lang w:eastAsia="ru-RU"/>
        </w:rPr>
      </w:pPr>
      <w:r w:rsidRPr="00BC5B56">
        <w:rPr>
          <w:rFonts w:ascii="Times New Roman" w:hAnsi="Times New Roman"/>
          <w:b/>
          <w:lang w:eastAsia="ru-RU"/>
        </w:rPr>
        <w:t>Выберите предложение, в котором есть вводные слова:</w:t>
      </w:r>
    </w:p>
    <w:p w:rsidR="0030349A" w:rsidRPr="00BC5B56" w:rsidRDefault="0030349A" w:rsidP="00BC5B56">
      <w:pPr>
        <w:numPr>
          <w:ilvl w:val="1"/>
          <w:numId w:val="33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BC5B56">
        <w:rPr>
          <w:rFonts w:ascii="Times New Roman" w:hAnsi="Times New Roman"/>
          <w:lang w:eastAsia="ru-RU"/>
        </w:rPr>
        <w:t>Угасающий день пленительно и мягко румянился.</w:t>
      </w:r>
    </w:p>
    <w:p w:rsidR="0030349A" w:rsidRPr="00BC5B56" w:rsidRDefault="0030349A" w:rsidP="00BC5B56">
      <w:pPr>
        <w:numPr>
          <w:ilvl w:val="1"/>
          <w:numId w:val="33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BC5B56">
        <w:rPr>
          <w:rFonts w:ascii="Times New Roman" w:hAnsi="Times New Roman"/>
          <w:lang w:eastAsia="ru-RU"/>
        </w:rPr>
        <w:t>Было совсем темно, когда мы вышли из дома.</w:t>
      </w:r>
    </w:p>
    <w:p w:rsidR="0030349A" w:rsidRPr="00BC5B56" w:rsidRDefault="0030349A" w:rsidP="00BC5B56">
      <w:pPr>
        <w:numPr>
          <w:ilvl w:val="1"/>
          <w:numId w:val="33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BC5B56">
        <w:rPr>
          <w:rFonts w:ascii="Times New Roman" w:hAnsi="Times New Roman"/>
          <w:lang w:eastAsia="ru-RU"/>
        </w:rPr>
        <w:t>Несомненно, студенты хорошо подготовились к концерту.</w:t>
      </w:r>
    </w:p>
    <w:p w:rsidR="0030349A" w:rsidRPr="00BC5B56" w:rsidRDefault="0030349A" w:rsidP="00BC5B56">
      <w:pPr>
        <w:numPr>
          <w:ilvl w:val="1"/>
          <w:numId w:val="33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BC5B56">
        <w:rPr>
          <w:rFonts w:ascii="Times New Roman" w:hAnsi="Times New Roman"/>
          <w:lang w:eastAsia="ru-RU"/>
        </w:rPr>
        <w:t>Люди шли быстро по улицам города, не обращая внимания друг на друга.</w:t>
      </w:r>
    </w:p>
    <w:p w:rsidR="0030349A" w:rsidRPr="00BC5B56" w:rsidRDefault="0030349A" w:rsidP="00BC5B56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b/>
          <w:lang w:eastAsia="ru-RU"/>
        </w:rPr>
      </w:pPr>
      <w:r w:rsidRPr="00BC5B56">
        <w:rPr>
          <w:rFonts w:ascii="Times New Roman" w:hAnsi="Times New Roman"/>
          <w:b/>
          <w:lang w:eastAsia="ru-RU"/>
        </w:rPr>
        <w:t>Расставьте знаки препинания и укажите предложение с обращением:</w:t>
      </w:r>
    </w:p>
    <w:p w:rsidR="0030349A" w:rsidRPr="00BC5B56" w:rsidRDefault="0030349A" w:rsidP="00BC5B56">
      <w:pPr>
        <w:numPr>
          <w:ilvl w:val="1"/>
          <w:numId w:val="33"/>
        </w:numPr>
        <w:spacing w:after="0" w:line="240" w:lineRule="auto"/>
        <w:rPr>
          <w:rFonts w:ascii="Times New Roman" w:hAnsi="Times New Roman"/>
          <w:lang w:eastAsia="ru-RU"/>
        </w:rPr>
      </w:pPr>
      <w:r w:rsidRPr="00BC5B56">
        <w:rPr>
          <w:rFonts w:ascii="Times New Roman" w:hAnsi="Times New Roman"/>
          <w:lang w:eastAsia="ru-RU"/>
        </w:rPr>
        <w:t>Бури ветры с Балтики не дуйте не врывайтесь в этот низкий дом.</w:t>
      </w:r>
    </w:p>
    <w:p w:rsidR="0030349A" w:rsidRPr="00BC5B56" w:rsidRDefault="0030349A" w:rsidP="00BC5B56">
      <w:pPr>
        <w:numPr>
          <w:ilvl w:val="1"/>
          <w:numId w:val="33"/>
        </w:numPr>
        <w:spacing w:after="0" w:line="240" w:lineRule="auto"/>
        <w:rPr>
          <w:rFonts w:ascii="Times New Roman" w:hAnsi="Times New Roman"/>
          <w:lang w:eastAsia="ru-RU"/>
        </w:rPr>
      </w:pPr>
      <w:r w:rsidRPr="00BC5B56">
        <w:rPr>
          <w:rFonts w:ascii="Times New Roman" w:hAnsi="Times New Roman"/>
          <w:lang w:eastAsia="ru-RU"/>
        </w:rPr>
        <w:t>Муравьи выползали плотной массой.</w:t>
      </w:r>
    </w:p>
    <w:p w:rsidR="0030349A" w:rsidRPr="00BC5B56" w:rsidRDefault="0030349A" w:rsidP="00BC5B56">
      <w:pPr>
        <w:numPr>
          <w:ilvl w:val="1"/>
          <w:numId w:val="33"/>
        </w:numPr>
        <w:spacing w:after="0" w:line="240" w:lineRule="auto"/>
        <w:rPr>
          <w:rFonts w:ascii="Times New Roman" w:hAnsi="Times New Roman"/>
          <w:lang w:eastAsia="ru-RU"/>
        </w:rPr>
      </w:pPr>
      <w:r w:rsidRPr="00BC5B56">
        <w:rPr>
          <w:rFonts w:ascii="Times New Roman" w:hAnsi="Times New Roman"/>
          <w:lang w:eastAsia="ru-RU"/>
        </w:rPr>
        <w:t>Как только сойдет снег тогда начнутся лесные пожары</w:t>
      </w:r>
    </w:p>
    <w:p w:rsidR="0030349A" w:rsidRPr="00BC5B56" w:rsidRDefault="0030349A" w:rsidP="00BC5B56">
      <w:pPr>
        <w:numPr>
          <w:ilvl w:val="1"/>
          <w:numId w:val="33"/>
        </w:numPr>
        <w:spacing w:after="0" w:line="240" w:lineRule="auto"/>
        <w:rPr>
          <w:rFonts w:ascii="Times New Roman" w:hAnsi="Times New Roman"/>
          <w:lang w:eastAsia="ru-RU"/>
        </w:rPr>
      </w:pPr>
      <w:r w:rsidRPr="00BC5B56">
        <w:rPr>
          <w:rFonts w:ascii="Times New Roman" w:hAnsi="Times New Roman"/>
          <w:lang w:eastAsia="ru-RU"/>
        </w:rPr>
        <w:t>В отличие от журавля цапля плохо привыкает к человеку.</w:t>
      </w:r>
    </w:p>
    <w:p w:rsidR="0030349A" w:rsidRPr="00BC5B56" w:rsidRDefault="0030349A" w:rsidP="00BC5B56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b/>
          <w:lang w:eastAsia="ru-RU"/>
        </w:rPr>
      </w:pPr>
      <w:r w:rsidRPr="00BC5B56">
        <w:rPr>
          <w:rFonts w:ascii="Times New Roman" w:hAnsi="Times New Roman"/>
          <w:b/>
          <w:lang w:eastAsia="ru-RU"/>
        </w:rPr>
        <w:t>Укажите безличные предложения:</w:t>
      </w:r>
    </w:p>
    <w:p w:rsidR="0030349A" w:rsidRPr="00BC5B56" w:rsidRDefault="0030349A" w:rsidP="00BC5B56">
      <w:pPr>
        <w:numPr>
          <w:ilvl w:val="1"/>
          <w:numId w:val="33"/>
        </w:numPr>
        <w:spacing w:after="0" w:line="240" w:lineRule="auto"/>
        <w:rPr>
          <w:rFonts w:ascii="Times New Roman" w:hAnsi="Times New Roman"/>
          <w:lang w:eastAsia="ru-RU"/>
        </w:rPr>
      </w:pPr>
      <w:r w:rsidRPr="00BC5B56">
        <w:rPr>
          <w:rFonts w:ascii="Times New Roman" w:hAnsi="Times New Roman"/>
          <w:lang w:eastAsia="ru-RU"/>
        </w:rPr>
        <w:t>Наступает вечер.</w:t>
      </w:r>
    </w:p>
    <w:p w:rsidR="0030349A" w:rsidRPr="00BC5B56" w:rsidRDefault="0030349A" w:rsidP="00BC5B56">
      <w:pPr>
        <w:numPr>
          <w:ilvl w:val="1"/>
          <w:numId w:val="33"/>
        </w:numPr>
        <w:spacing w:after="0" w:line="240" w:lineRule="auto"/>
        <w:rPr>
          <w:rFonts w:ascii="Times New Roman" w:hAnsi="Times New Roman"/>
          <w:lang w:eastAsia="ru-RU"/>
        </w:rPr>
      </w:pPr>
      <w:r w:rsidRPr="00BC5B56">
        <w:rPr>
          <w:rFonts w:ascii="Times New Roman" w:hAnsi="Times New Roman"/>
          <w:lang w:eastAsia="ru-RU"/>
        </w:rPr>
        <w:t>Рассвело.</w:t>
      </w:r>
    </w:p>
    <w:p w:rsidR="0030349A" w:rsidRPr="00BC5B56" w:rsidRDefault="0030349A" w:rsidP="00BC5B56">
      <w:pPr>
        <w:numPr>
          <w:ilvl w:val="1"/>
          <w:numId w:val="33"/>
        </w:numPr>
        <w:spacing w:after="0" w:line="240" w:lineRule="auto"/>
        <w:rPr>
          <w:rFonts w:ascii="Times New Roman" w:hAnsi="Times New Roman"/>
          <w:lang w:eastAsia="ru-RU"/>
        </w:rPr>
      </w:pPr>
      <w:r w:rsidRPr="00BC5B56">
        <w:rPr>
          <w:rFonts w:ascii="Times New Roman" w:hAnsi="Times New Roman"/>
          <w:lang w:eastAsia="ru-RU"/>
        </w:rPr>
        <w:t>Сижу долго перед раскрытым окном.</w:t>
      </w:r>
    </w:p>
    <w:p w:rsidR="0030349A" w:rsidRPr="00BC5B56" w:rsidRDefault="0030349A" w:rsidP="00BC5B56">
      <w:pPr>
        <w:numPr>
          <w:ilvl w:val="1"/>
          <w:numId w:val="33"/>
        </w:numPr>
        <w:spacing w:after="0" w:line="240" w:lineRule="auto"/>
        <w:rPr>
          <w:rFonts w:ascii="Times New Roman" w:hAnsi="Times New Roman"/>
          <w:lang w:eastAsia="ru-RU"/>
        </w:rPr>
      </w:pPr>
      <w:r w:rsidRPr="00BC5B56">
        <w:rPr>
          <w:rFonts w:ascii="Times New Roman" w:hAnsi="Times New Roman"/>
          <w:lang w:eastAsia="ru-RU"/>
        </w:rPr>
        <w:t>Мы приезжаем домой под вечер.</w:t>
      </w:r>
    </w:p>
    <w:p w:rsidR="0030349A" w:rsidRPr="00BC5B56" w:rsidRDefault="0030349A" w:rsidP="00BC5B56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b/>
          <w:lang w:eastAsia="ru-RU"/>
        </w:rPr>
      </w:pPr>
      <w:r w:rsidRPr="00BC5B56">
        <w:rPr>
          <w:rFonts w:ascii="Times New Roman" w:hAnsi="Times New Roman"/>
          <w:b/>
          <w:lang w:eastAsia="ru-RU"/>
        </w:rPr>
        <w:t>Выберите предложение с причастным оборотом, расставьте знаки препинания:</w:t>
      </w:r>
    </w:p>
    <w:p w:rsidR="0030349A" w:rsidRPr="00BC5B56" w:rsidRDefault="0030349A" w:rsidP="00BC5B56">
      <w:pPr>
        <w:numPr>
          <w:ilvl w:val="1"/>
          <w:numId w:val="33"/>
        </w:numPr>
        <w:spacing w:after="0" w:line="240" w:lineRule="auto"/>
        <w:ind w:left="924" w:hanging="357"/>
        <w:rPr>
          <w:rFonts w:ascii="Times New Roman" w:hAnsi="Times New Roman"/>
          <w:lang w:eastAsia="ru-RU"/>
        </w:rPr>
      </w:pPr>
      <w:r w:rsidRPr="00BC5B56">
        <w:rPr>
          <w:rFonts w:ascii="Times New Roman" w:hAnsi="Times New Roman"/>
          <w:lang w:eastAsia="ru-RU"/>
        </w:rPr>
        <w:t>Старинный липовый сад густо обступивший со всех сторон дачу потонул в тёмном мраке.</w:t>
      </w:r>
    </w:p>
    <w:p w:rsidR="0030349A" w:rsidRPr="00BC5B56" w:rsidRDefault="0030349A" w:rsidP="00BC5B56">
      <w:pPr>
        <w:numPr>
          <w:ilvl w:val="1"/>
          <w:numId w:val="33"/>
        </w:numPr>
        <w:spacing w:after="0" w:line="240" w:lineRule="auto"/>
        <w:ind w:left="924" w:hanging="357"/>
        <w:rPr>
          <w:rFonts w:ascii="Times New Roman" w:hAnsi="Times New Roman"/>
          <w:lang w:eastAsia="ru-RU"/>
        </w:rPr>
      </w:pPr>
      <w:r w:rsidRPr="00BC5B56">
        <w:rPr>
          <w:rFonts w:ascii="Times New Roman" w:hAnsi="Times New Roman"/>
          <w:lang w:eastAsia="ru-RU"/>
        </w:rPr>
        <w:t>Милорадович забыл о присутствии государя.</w:t>
      </w:r>
    </w:p>
    <w:p w:rsidR="0030349A" w:rsidRPr="00BC5B56" w:rsidRDefault="0030349A" w:rsidP="00BC5B56">
      <w:pPr>
        <w:numPr>
          <w:ilvl w:val="1"/>
          <w:numId w:val="33"/>
        </w:numPr>
        <w:spacing w:after="0" w:line="240" w:lineRule="auto"/>
        <w:ind w:left="924" w:hanging="357"/>
        <w:rPr>
          <w:rFonts w:ascii="Times New Roman" w:hAnsi="Times New Roman"/>
          <w:lang w:eastAsia="ru-RU"/>
        </w:rPr>
      </w:pPr>
      <w:r w:rsidRPr="00BC5B56">
        <w:rPr>
          <w:rFonts w:ascii="Times New Roman" w:hAnsi="Times New Roman"/>
          <w:lang w:eastAsia="ru-RU"/>
        </w:rPr>
        <w:t>Бабочки прилетели и кружились возле фонаря.</w:t>
      </w:r>
    </w:p>
    <w:p w:rsidR="0030349A" w:rsidRPr="00BC5B56" w:rsidRDefault="0030349A" w:rsidP="00BC5B56">
      <w:pPr>
        <w:numPr>
          <w:ilvl w:val="1"/>
          <w:numId w:val="33"/>
        </w:numPr>
        <w:spacing w:after="0" w:line="240" w:lineRule="auto"/>
        <w:ind w:left="924" w:hanging="357"/>
        <w:rPr>
          <w:rFonts w:ascii="Times New Roman" w:hAnsi="Times New Roman"/>
          <w:lang w:eastAsia="ru-RU"/>
        </w:rPr>
      </w:pPr>
      <w:r w:rsidRPr="00BC5B56">
        <w:rPr>
          <w:rFonts w:ascii="Times New Roman" w:hAnsi="Times New Roman"/>
          <w:lang w:eastAsia="ru-RU"/>
        </w:rPr>
        <w:t>Со всех сторон слышалось чириканье.</w:t>
      </w:r>
    </w:p>
    <w:p w:rsidR="0030349A" w:rsidRPr="00BC5B56" w:rsidRDefault="0030349A" w:rsidP="00BC5B56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b/>
          <w:lang w:eastAsia="ru-RU"/>
        </w:rPr>
      </w:pPr>
      <w:r w:rsidRPr="00BC5B56">
        <w:rPr>
          <w:rFonts w:ascii="Times New Roman" w:hAnsi="Times New Roman"/>
          <w:b/>
          <w:lang w:eastAsia="ru-RU"/>
        </w:rPr>
        <w:t>Выберите наречие образа действия</w:t>
      </w:r>
    </w:p>
    <w:p w:rsidR="0030349A" w:rsidRPr="00BC5B56" w:rsidRDefault="0030349A" w:rsidP="00BC5B56">
      <w:pPr>
        <w:numPr>
          <w:ilvl w:val="1"/>
          <w:numId w:val="33"/>
        </w:numPr>
        <w:spacing w:after="0" w:line="240" w:lineRule="auto"/>
        <w:rPr>
          <w:rFonts w:ascii="Times New Roman" w:hAnsi="Times New Roman"/>
          <w:lang w:eastAsia="ru-RU"/>
        </w:rPr>
      </w:pPr>
      <w:r w:rsidRPr="00BC5B56">
        <w:rPr>
          <w:rFonts w:ascii="Times New Roman" w:hAnsi="Times New Roman"/>
          <w:lang w:eastAsia="ru-RU"/>
        </w:rPr>
        <w:t>Быстро</w:t>
      </w:r>
    </w:p>
    <w:p w:rsidR="0030349A" w:rsidRPr="00BC5B56" w:rsidRDefault="0030349A" w:rsidP="00BC5B56">
      <w:pPr>
        <w:numPr>
          <w:ilvl w:val="1"/>
          <w:numId w:val="33"/>
        </w:numPr>
        <w:spacing w:after="0" w:line="240" w:lineRule="auto"/>
        <w:rPr>
          <w:rFonts w:ascii="Times New Roman" w:hAnsi="Times New Roman"/>
          <w:lang w:eastAsia="ru-RU"/>
        </w:rPr>
      </w:pPr>
      <w:r w:rsidRPr="00BC5B56">
        <w:rPr>
          <w:rFonts w:ascii="Times New Roman" w:hAnsi="Times New Roman"/>
          <w:lang w:eastAsia="ru-RU"/>
        </w:rPr>
        <w:t>Затем</w:t>
      </w:r>
    </w:p>
    <w:p w:rsidR="0030349A" w:rsidRPr="00BC5B56" w:rsidRDefault="0030349A" w:rsidP="00BC5B56">
      <w:pPr>
        <w:numPr>
          <w:ilvl w:val="1"/>
          <w:numId w:val="33"/>
        </w:numPr>
        <w:spacing w:after="0" w:line="240" w:lineRule="auto"/>
        <w:rPr>
          <w:rFonts w:ascii="Times New Roman" w:hAnsi="Times New Roman"/>
          <w:lang w:eastAsia="ru-RU"/>
        </w:rPr>
      </w:pPr>
      <w:r w:rsidRPr="00BC5B56">
        <w:rPr>
          <w:rFonts w:ascii="Times New Roman" w:hAnsi="Times New Roman"/>
          <w:lang w:eastAsia="ru-RU"/>
        </w:rPr>
        <w:t>Завтра</w:t>
      </w:r>
    </w:p>
    <w:p w:rsidR="0030349A" w:rsidRPr="00BC5B56" w:rsidRDefault="0030349A" w:rsidP="00BC5B56">
      <w:pPr>
        <w:numPr>
          <w:ilvl w:val="1"/>
          <w:numId w:val="33"/>
        </w:numPr>
        <w:spacing w:after="0" w:line="240" w:lineRule="auto"/>
        <w:rPr>
          <w:rFonts w:ascii="Times New Roman" w:hAnsi="Times New Roman"/>
          <w:lang w:eastAsia="ru-RU"/>
        </w:rPr>
      </w:pPr>
      <w:r w:rsidRPr="00BC5B56">
        <w:rPr>
          <w:rFonts w:ascii="Times New Roman" w:hAnsi="Times New Roman"/>
          <w:lang w:eastAsia="ru-RU"/>
        </w:rPr>
        <w:t>Утром</w:t>
      </w:r>
    </w:p>
    <w:p w:rsidR="0030349A" w:rsidRPr="00BC5B56" w:rsidRDefault="0030349A" w:rsidP="00BC5B56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b/>
          <w:lang w:eastAsia="ru-RU"/>
        </w:rPr>
      </w:pPr>
      <w:r w:rsidRPr="00BC5B56">
        <w:rPr>
          <w:rFonts w:ascii="Times New Roman" w:hAnsi="Times New Roman"/>
          <w:b/>
          <w:lang w:eastAsia="ru-RU"/>
        </w:rPr>
        <w:t>Выберите местоимение 1-го лица, множественного числа</w:t>
      </w:r>
    </w:p>
    <w:p w:rsidR="0030349A" w:rsidRPr="00BC5B56" w:rsidRDefault="0030349A" w:rsidP="00BC5B56">
      <w:pPr>
        <w:numPr>
          <w:ilvl w:val="1"/>
          <w:numId w:val="33"/>
        </w:numPr>
        <w:spacing w:after="0" w:line="240" w:lineRule="auto"/>
        <w:rPr>
          <w:rFonts w:ascii="Times New Roman" w:hAnsi="Times New Roman"/>
          <w:lang w:eastAsia="ru-RU"/>
        </w:rPr>
      </w:pPr>
      <w:r w:rsidRPr="00BC5B56">
        <w:rPr>
          <w:rFonts w:ascii="Times New Roman" w:hAnsi="Times New Roman"/>
          <w:lang w:eastAsia="ru-RU"/>
        </w:rPr>
        <w:t>Я</w:t>
      </w:r>
    </w:p>
    <w:p w:rsidR="0030349A" w:rsidRPr="00BC5B56" w:rsidRDefault="0030349A" w:rsidP="00BC5B56">
      <w:pPr>
        <w:numPr>
          <w:ilvl w:val="1"/>
          <w:numId w:val="33"/>
        </w:numPr>
        <w:spacing w:after="0" w:line="240" w:lineRule="auto"/>
        <w:rPr>
          <w:rFonts w:ascii="Times New Roman" w:hAnsi="Times New Roman"/>
          <w:lang w:eastAsia="ru-RU"/>
        </w:rPr>
      </w:pPr>
      <w:r w:rsidRPr="00BC5B56">
        <w:rPr>
          <w:rFonts w:ascii="Times New Roman" w:hAnsi="Times New Roman"/>
          <w:lang w:eastAsia="ru-RU"/>
        </w:rPr>
        <w:t>Они</w:t>
      </w:r>
    </w:p>
    <w:p w:rsidR="0030349A" w:rsidRPr="00BC5B56" w:rsidRDefault="0030349A" w:rsidP="00BC5B56">
      <w:pPr>
        <w:numPr>
          <w:ilvl w:val="1"/>
          <w:numId w:val="33"/>
        </w:numPr>
        <w:spacing w:after="0" w:line="240" w:lineRule="auto"/>
        <w:rPr>
          <w:rFonts w:ascii="Times New Roman" w:hAnsi="Times New Roman"/>
          <w:lang w:eastAsia="ru-RU"/>
        </w:rPr>
      </w:pPr>
      <w:r w:rsidRPr="00BC5B56">
        <w:rPr>
          <w:rFonts w:ascii="Times New Roman" w:hAnsi="Times New Roman"/>
          <w:lang w:eastAsia="ru-RU"/>
        </w:rPr>
        <w:t>Мы</w:t>
      </w:r>
    </w:p>
    <w:p w:rsidR="0030349A" w:rsidRPr="00BC5B56" w:rsidRDefault="0030349A" w:rsidP="00BC5B56">
      <w:pPr>
        <w:numPr>
          <w:ilvl w:val="1"/>
          <w:numId w:val="33"/>
        </w:numPr>
        <w:spacing w:after="0" w:line="240" w:lineRule="auto"/>
        <w:rPr>
          <w:rFonts w:ascii="Times New Roman" w:hAnsi="Times New Roman"/>
          <w:lang w:eastAsia="ru-RU"/>
        </w:rPr>
      </w:pPr>
      <w:r w:rsidRPr="00BC5B56">
        <w:rPr>
          <w:rFonts w:ascii="Times New Roman" w:hAnsi="Times New Roman"/>
          <w:lang w:eastAsia="ru-RU"/>
        </w:rPr>
        <w:t>Ты.</w:t>
      </w:r>
    </w:p>
    <w:p w:rsidR="0030349A" w:rsidRPr="00BC5B56" w:rsidRDefault="0030349A" w:rsidP="00BC5B56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b/>
          <w:lang w:eastAsia="ru-RU"/>
        </w:rPr>
      </w:pPr>
      <w:r w:rsidRPr="00BC5B56">
        <w:rPr>
          <w:rFonts w:ascii="Times New Roman" w:hAnsi="Times New Roman"/>
          <w:b/>
          <w:lang w:eastAsia="ru-RU"/>
        </w:rPr>
        <w:t>Укажите причинный предлог</w:t>
      </w:r>
    </w:p>
    <w:p w:rsidR="0030349A" w:rsidRPr="00BC5B56" w:rsidRDefault="0030349A" w:rsidP="00BC5B56">
      <w:pPr>
        <w:numPr>
          <w:ilvl w:val="1"/>
          <w:numId w:val="33"/>
        </w:numPr>
        <w:spacing w:after="0" w:line="240" w:lineRule="auto"/>
        <w:rPr>
          <w:rFonts w:ascii="Times New Roman" w:hAnsi="Times New Roman"/>
          <w:lang w:eastAsia="ru-RU"/>
        </w:rPr>
      </w:pPr>
      <w:r w:rsidRPr="00BC5B56">
        <w:rPr>
          <w:rFonts w:ascii="Times New Roman" w:hAnsi="Times New Roman"/>
          <w:lang w:eastAsia="ru-RU"/>
        </w:rPr>
        <w:t>Вследствие морозов</w:t>
      </w:r>
    </w:p>
    <w:p w:rsidR="0030349A" w:rsidRPr="00BC5B56" w:rsidRDefault="0030349A" w:rsidP="00BC5B56">
      <w:pPr>
        <w:numPr>
          <w:ilvl w:val="1"/>
          <w:numId w:val="33"/>
        </w:numPr>
        <w:spacing w:after="0" w:line="240" w:lineRule="auto"/>
        <w:rPr>
          <w:rFonts w:ascii="Times New Roman" w:hAnsi="Times New Roman"/>
          <w:lang w:eastAsia="ru-RU"/>
        </w:rPr>
      </w:pPr>
      <w:r w:rsidRPr="00BC5B56">
        <w:rPr>
          <w:rFonts w:ascii="Times New Roman" w:hAnsi="Times New Roman"/>
          <w:lang w:eastAsia="ru-RU"/>
        </w:rPr>
        <w:t>Несмотря на дождь</w:t>
      </w:r>
    </w:p>
    <w:p w:rsidR="0030349A" w:rsidRPr="00BC5B56" w:rsidRDefault="0030349A" w:rsidP="00BC5B56">
      <w:pPr>
        <w:numPr>
          <w:ilvl w:val="1"/>
          <w:numId w:val="33"/>
        </w:numPr>
        <w:spacing w:after="0" w:line="240" w:lineRule="auto"/>
        <w:rPr>
          <w:rFonts w:ascii="Times New Roman" w:hAnsi="Times New Roman"/>
          <w:lang w:eastAsia="ru-RU"/>
        </w:rPr>
      </w:pPr>
      <w:r w:rsidRPr="00BC5B56">
        <w:rPr>
          <w:rFonts w:ascii="Times New Roman" w:hAnsi="Times New Roman"/>
          <w:lang w:eastAsia="ru-RU"/>
        </w:rPr>
        <w:t>Читать без запинки</w:t>
      </w:r>
    </w:p>
    <w:p w:rsidR="0030349A" w:rsidRPr="00BC5B56" w:rsidRDefault="0030349A" w:rsidP="00BC5B56">
      <w:pPr>
        <w:numPr>
          <w:ilvl w:val="1"/>
          <w:numId w:val="33"/>
        </w:numPr>
        <w:spacing w:after="240" w:line="240" w:lineRule="auto"/>
        <w:ind w:left="1434" w:hanging="357"/>
        <w:rPr>
          <w:rFonts w:ascii="Times New Roman" w:hAnsi="Times New Roman"/>
          <w:lang w:eastAsia="ru-RU"/>
        </w:rPr>
      </w:pPr>
      <w:r w:rsidRPr="00BC5B56">
        <w:rPr>
          <w:rFonts w:ascii="Times New Roman" w:hAnsi="Times New Roman"/>
          <w:lang w:eastAsia="ru-RU"/>
        </w:rPr>
        <w:t>Пойти за покупками</w:t>
      </w:r>
    </w:p>
    <w:p w:rsidR="0030349A" w:rsidRDefault="0030349A"/>
    <w:sectPr w:rsidR="0030349A" w:rsidSect="00615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A7730"/>
    <w:multiLevelType w:val="hybridMultilevel"/>
    <w:tmpl w:val="6AF235C8"/>
    <w:lvl w:ilvl="0" w:tplc="F2CE599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5DA2C60">
      <w:start w:val="1"/>
      <w:numFmt w:val="russianLower"/>
      <w:lvlText w:val="%2."/>
      <w:lvlJc w:val="left"/>
      <w:pPr>
        <w:ind w:left="1353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A6F7B3E"/>
    <w:multiLevelType w:val="hybridMultilevel"/>
    <w:tmpl w:val="79BC9E50"/>
    <w:lvl w:ilvl="0" w:tplc="F2CE599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5DA2C60">
      <w:start w:val="1"/>
      <w:numFmt w:val="russianLower"/>
      <w:lvlText w:val="%2."/>
      <w:lvlJc w:val="left"/>
      <w:pPr>
        <w:ind w:left="1353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DAF1CA5"/>
    <w:multiLevelType w:val="hybridMultilevel"/>
    <w:tmpl w:val="3B187770"/>
    <w:lvl w:ilvl="0" w:tplc="1D18AB78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45DA2C60">
      <w:start w:val="1"/>
      <w:numFmt w:val="russianLower"/>
      <w:lvlText w:val="%2."/>
      <w:lvlJc w:val="left"/>
      <w:pPr>
        <w:ind w:left="1353" w:hanging="360"/>
      </w:pPr>
      <w:rPr>
        <w:rFonts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0966C33"/>
    <w:multiLevelType w:val="hybridMultilevel"/>
    <w:tmpl w:val="814CBC76"/>
    <w:lvl w:ilvl="0" w:tplc="1D18AB78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45DA2C60">
      <w:start w:val="1"/>
      <w:numFmt w:val="russianLower"/>
      <w:lvlText w:val="%2."/>
      <w:lvlJc w:val="left"/>
      <w:pPr>
        <w:ind w:left="1353" w:hanging="360"/>
      </w:pPr>
      <w:rPr>
        <w:rFonts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14D6F29"/>
    <w:multiLevelType w:val="hybridMultilevel"/>
    <w:tmpl w:val="76AE4B78"/>
    <w:lvl w:ilvl="0" w:tplc="45DA2C60">
      <w:start w:val="1"/>
      <w:numFmt w:val="russianLower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53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3F845F2"/>
    <w:multiLevelType w:val="hybridMultilevel"/>
    <w:tmpl w:val="3864BE1E"/>
    <w:lvl w:ilvl="0" w:tplc="45DA2C60">
      <w:start w:val="1"/>
      <w:numFmt w:val="russianLower"/>
      <w:lvlText w:val="%1."/>
      <w:lvlJc w:val="left"/>
      <w:pPr>
        <w:ind w:left="218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96" w:hanging="180"/>
      </w:pPr>
      <w:rPr>
        <w:rFonts w:cs="Times New Roman"/>
      </w:rPr>
    </w:lvl>
  </w:abstractNum>
  <w:abstractNum w:abstractNumId="6">
    <w:nsid w:val="14054814"/>
    <w:multiLevelType w:val="hybridMultilevel"/>
    <w:tmpl w:val="B608CA34"/>
    <w:lvl w:ilvl="0" w:tplc="45DA2C60">
      <w:start w:val="1"/>
      <w:numFmt w:val="russianLower"/>
      <w:lvlText w:val="%1."/>
      <w:lvlJc w:val="left"/>
      <w:pPr>
        <w:ind w:left="13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7">
    <w:nsid w:val="18B16847"/>
    <w:multiLevelType w:val="hybridMultilevel"/>
    <w:tmpl w:val="6E7C19EC"/>
    <w:lvl w:ilvl="0" w:tplc="1D18AB78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45DA2C60">
      <w:start w:val="1"/>
      <w:numFmt w:val="russianLower"/>
      <w:lvlText w:val="%2."/>
      <w:lvlJc w:val="left"/>
      <w:pPr>
        <w:ind w:left="1353" w:hanging="360"/>
      </w:pPr>
      <w:rPr>
        <w:rFonts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E8C132C"/>
    <w:multiLevelType w:val="hybridMultilevel"/>
    <w:tmpl w:val="6A6654AA"/>
    <w:lvl w:ilvl="0" w:tplc="45DA2C60">
      <w:start w:val="1"/>
      <w:numFmt w:val="russianLower"/>
      <w:lvlText w:val="%1."/>
      <w:lvlJc w:val="left"/>
      <w:pPr>
        <w:ind w:left="172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37" w:hanging="180"/>
      </w:pPr>
      <w:rPr>
        <w:rFonts w:cs="Times New Roman"/>
      </w:rPr>
    </w:lvl>
  </w:abstractNum>
  <w:abstractNum w:abstractNumId="9">
    <w:nsid w:val="203B3012"/>
    <w:multiLevelType w:val="hybridMultilevel"/>
    <w:tmpl w:val="E384F7A2"/>
    <w:lvl w:ilvl="0" w:tplc="45DA2C60">
      <w:start w:val="1"/>
      <w:numFmt w:val="russianLower"/>
      <w:lvlText w:val="%1."/>
      <w:lvlJc w:val="left"/>
      <w:pPr>
        <w:ind w:left="13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10">
    <w:nsid w:val="26EC5A15"/>
    <w:multiLevelType w:val="hybridMultilevel"/>
    <w:tmpl w:val="27321FB4"/>
    <w:lvl w:ilvl="0" w:tplc="45DA2C60">
      <w:start w:val="1"/>
      <w:numFmt w:val="russianLower"/>
      <w:lvlText w:val="%1."/>
      <w:lvlJc w:val="left"/>
      <w:pPr>
        <w:ind w:left="13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11">
    <w:nsid w:val="308B72E5"/>
    <w:multiLevelType w:val="hybridMultilevel"/>
    <w:tmpl w:val="015EF3EE"/>
    <w:lvl w:ilvl="0" w:tplc="45DA2C60">
      <w:start w:val="1"/>
      <w:numFmt w:val="russianLower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53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403038C"/>
    <w:multiLevelType w:val="hybridMultilevel"/>
    <w:tmpl w:val="6240851E"/>
    <w:lvl w:ilvl="0" w:tplc="F2CE599E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45DA2C60">
      <w:start w:val="1"/>
      <w:numFmt w:val="russianLower"/>
      <w:lvlText w:val="%2."/>
      <w:lvlJc w:val="left"/>
      <w:pPr>
        <w:ind w:left="1353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B9D2BE9"/>
    <w:multiLevelType w:val="hybridMultilevel"/>
    <w:tmpl w:val="73F05D74"/>
    <w:lvl w:ilvl="0" w:tplc="1D18AB78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45DA2C60">
      <w:start w:val="1"/>
      <w:numFmt w:val="russianLower"/>
      <w:lvlText w:val="%2."/>
      <w:lvlJc w:val="left"/>
      <w:pPr>
        <w:ind w:left="1353" w:hanging="360"/>
      </w:pPr>
      <w:rPr>
        <w:rFonts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D911C00"/>
    <w:multiLevelType w:val="hybridMultilevel"/>
    <w:tmpl w:val="A6B4C0EC"/>
    <w:lvl w:ilvl="0" w:tplc="45DA2C60">
      <w:start w:val="1"/>
      <w:numFmt w:val="russianLower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5">
    <w:nsid w:val="412D27FF"/>
    <w:multiLevelType w:val="hybridMultilevel"/>
    <w:tmpl w:val="F87404C4"/>
    <w:lvl w:ilvl="0" w:tplc="6680D7F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5DA2C60">
      <w:start w:val="1"/>
      <w:numFmt w:val="russianLower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2FA2F5D"/>
    <w:multiLevelType w:val="hybridMultilevel"/>
    <w:tmpl w:val="7A629280"/>
    <w:lvl w:ilvl="0" w:tplc="1D18AB78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45DA2C60">
      <w:start w:val="1"/>
      <w:numFmt w:val="russianLower"/>
      <w:lvlText w:val="%2."/>
      <w:lvlJc w:val="left"/>
      <w:pPr>
        <w:ind w:left="1353" w:hanging="360"/>
      </w:pPr>
      <w:rPr>
        <w:rFonts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3037DC3"/>
    <w:multiLevelType w:val="hybridMultilevel"/>
    <w:tmpl w:val="CCDA7D74"/>
    <w:lvl w:ilvl="0" w:tplc="1D18AB78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45DA2C60">
      <w:start w:val="1"/>
      <w:numFmt w:val="russianLower"/>
      <w:lvlText w:val="%2."/>
      <w:lvlJc w:val="left"/>
      <w:pPr>
        <w:ind w:left="1353" w:hanging="360"/>
      </w:pPr>
      <w:rPr>
        <w:rFonts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7281804"/>
    <w:multiLevelType w:val="hybridMultilevel"/>
    <w:tmpl w:val="036CAA9E"/>
    <w:lvl w:ilvl="0" w:tplc="1D18AB78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45DA2C60">
      <w:start w:val="1"/>
      <w:numFmt w:val="russianLower"/>
      <w:lvlText w:val="%2."/>
      <w:lvlJc w:val="left"/>
      <w:pPr>
        <w:ind w:left="1353" w:hanging="360"/>
      </w:pPr>
      <w:rPr>
        <w:rFonts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9475ECE"/>
    <w:multiLevelType w:val="hybridMultilevel"/>
    <w:tmpl w:val="8550F59A"/>
    <w:lvl w:ilvl="0" w:tplc="45DA2C60">
      <w:start w:val="1"/>
      <w:numFmt w:val="russianLower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2" w:hanging="180"/>
      </w:pPr>
      <w:rPr>
        <w:rFonts w:cs="Times New Roman"/>
      </w:rPr>
    </w:lvl>
  </w:abstractNum>
  <w:abstractNum w:abstractNumId="20">
    <w:nsid w:val="4C0D6451"/>
    <w:multiLevelType w:val="hybridMultilevel"/>
    <w:tmpl w:val="74CACB98"/>
    <w:lvl w:ilvl="0" w:tplc="45DA2C60">
      <w:start w:val="1"/>
      <w:numFmt w:val="russianLower"/>
      <w:lvlText w:val="%1."/>
      <w:lvlJc w:val="left"/>
      <w:pPr>
        <w:ind w:left="181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8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4" w:hanging="180"/>
      </w:pPr>
      <w:rPr>
        <w:rFonts w:cs="Times New Roman"/>
      </w:rPr>
    </w:lvl>
  </w:abstractNum>
  <w:abstractNum w:abstractNumId="21">
    <w:nsid w:val="500A49D8"/>
    <w:multiLevelType w:val="hybridMultilevel"/>
    <w:tmpl w:val="3924A630"/>
    <w:lvl w:ilvl="0" w:tplc="45DA2C60">
      <w:start w:val="1"/>
      <w:numFmt w:val="russianLower"/>
      <w:lvlText w:val="%1."/>
      <w:lvlJc w:val="left"/>
      <w:pPr>
        <w:ind w:left="171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87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3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  <w:rPr>
        <w:rFonts w:cs="Times New Roman"/>
      </w:rPr>
    </w:lvl>
  </w:abstractNum>
  <w:abstractNum w:abstractNumId="22">
    <w:nsid w:val="5A7F747F"/>
    <w:multiLevelType w:val="hybridMultilevel"/>
    <w:tmpl w:val="E3DAE542"/>
    <w:lvl w:ilvl="0" w:tplc="1D18AB78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45DA2C60">
      <w:start w:val="1"/>
      <w:numFmt w:val="russianLower"/>
      <w:lvlText w:val="%2."/>
      <w:lvlJc w:val="left"/>
      <w:pPr>
        <w:ind w:left="1353" w:hanging="360"/>
      </w:pPr>
      <w:rPr>
        <w:rFonts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5DB8310B"/>
    <w:multiLevelType w:val="hybridMultilevel"/>
    <w:tmpl w:val="32EC10C4"/>
    <w:lvl w:ilvl="0" w:tplc="45DA2C60">
      <w:start w:val="1"/>
      <w:numFmt w:val="russianLower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621C1FA6"/>
    <w:multiLevelType w:val="hybridMultilevel"/>
    <w:tmpl w:val="A8C289B2"/>
    <w:lvl w:ilvl="0" w:tplc="45DA2C60">
      <w:start w:val="1"/>
      <w:numFmt w:val="russianLower"/>
      <w:lvlText w:val="%1."/>
      <w:lvlJc w:val="left"/>
      <w:pPr>
        <w:ind w:left="13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25">
    <w:nsid w:val="642F2012"/>
    <w:multiLevelType w:val="hybridMultilevel"/>
    <w:tmpl w:val="181EBD6E"/>
    <w:lvl w:ilvl="0" w:tplc="1D18AB78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45DA2C60">
      <w:start w:val="1"/>
      <w:numFmt w:val="russianLower"/>
      <w:lvlText w:val="%2."/>
      <w:lvlJc w:val="left"/>
      <w:pPr>
        <w:ind w:left="1353" w:hanging="360"/>
      </w:pPr>
      <w:rPr>
        <w:rFonts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67D949DD"/>
    <w:multiLevelType w:val="hybridMultilevel"/>
    <w:tmpl w:val="D8E0AE08"/>
    <w:lvl w:ilvl="0" w:tplc="1D18AB78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45DA2C60">
      <w:start w:val="1"/>
      <w:numFmt w:val="russianLower"/>
      <w:lvlText w:val="%2."/>
      <w:lvlJc w:val="left"/>
      <w:pPr>
        <w:ind w:left="1353" w:hanging="360"/>
      </w:pPr>
      <w:rPr>
        <w:rFonts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6A616902"/>
    <w:multiLevelType w:val="hybridMultilevel"/>
    <w:tmpl w:val="626420C4"/>
    <w:lvl w:ilvl="0" w:tplc="45DA2C60">
      <w:start w:val="1"/>
      <w:numFmt w:val="russianLower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53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6C93074C"/>
    <w:multiLevelType w:val="hybridMultilevel"/>
    <w:tmpl w:val="5F7A32BE"/>
    <w:lvl w:ilvl="0" w:tplc="45DA2C60">
      <w:start w:val="1"/>
      <w:numFmt w:val="russianLower"/>
      <w:lvlText w:val="%1."/>
      <w:lvlJc w:val="left"/>
      <w:pPr>
        <w:ind w:left="720" w:hanging="360"/>
      </w:pPr>
      <w:rPr>
        <w:rFonts w:cs="Times New Roman"/>
      </w:rPr>
    </w:lvl>
    <w:lvl w:ilvl="1" w:tplc="45DA2C60">
      <w:start w:val="1"/>
      <w:numFmt w:val="russianLow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E1734FD"/>
    <w:multiLevelType w:val="hybridMultilevel"/>
    <w:tmpl w:val="16B6BDDC"/>
    <w:lvl w:ilvl="0" w:tplc="1D18AB78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45DA2C60">
      <w:start w:val="1"/>
      <w:numFmt w:val="russianLower"/>
      <w:lvlText w:val="%2."/>
      <w:lvlJc w:val="left"/>
      <w:pPr>
        <w:ind w:left="1353" w:hanging="360"/>
      </w:pPr>
      <w:rPr>
        <w:rFonts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71E4192A"/>
    <w:multiLevelType w:val="hybridMultilevel"/>
    <w:tmpl w:val="42DEA9A2"/>
    <w:lvl w:ilvl="0" w:tplc="45DA2C60">
      <w:start w:val="1"/>
      <w:numFmt w:val="russianLower"/>
      <w:lvlText w:val="%1."/>
      <w:lvlJc w:val="left"/>
      <w:pPr>
        <w:ind w:left="172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37" w:hanging="180"/>
      </w:pPr>
      <w:rPr>
        <w:rFonts w:cs="Times New Roman"/>
      </w:rPr>
    </w:lvl>
  </w:abstractNum>
  <w:abstractNum w:abstractNumId="31">
    <w:nsid w:val="72027900"/>
    <w:multiLevelType w:val="hybridMultilevel"/>
    <w:tmpl w:val="0FE298BE"/>
    <w:lvl w:ilvl="0" w:tplc="70C2237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F1D2A60E">
      <w:start w:val="1"/>
      <w:numFmt w:val="russianLower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F7628BB"/>
    <w:multiLevelType w:val="hybridMultilevel"/>
    <w:tmpl w:val="76CCD3CE"/>
    <w:lvl w:ilvl="0" w:tplc="F2CE599E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45DA2C60">
      <w:start w:val="1"/>
      <w:numFmt w:val="russianLower"/>
      <w:lvlText w:val="%2."/>
      <w:lvlJc w:val="left"/>
      <w:pPr>
        <w:ind w:left="1353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7"/>
  </w:num>
  <w:num w:numId="4">
    <w:abstractNumId w:val="11"/>
  </w:num>
  <w:num w:numId="5">
    <w:abstractNumId w:val="28"/>
  </w:num>
  <w:num w:numId="6">
    <w:abstractNumId w:val="4"/>
  </w:num>
  <w:num w:numId="7">
    <w:abstractNumId w:val="32"/>
  </w:num>
  <w:num w:numId="8">
    <w:abstractNumId w:val="12"/>
  </w:num>
  <w:num w:numId="9">
    <w:abstractNumId w:val="7"/>
  </w:num>
  <w:num w:numId="10">
    <w:abstractNumId w:val="3"/>
  </w:num>
  <w:num w:numId="11">
    <w:abstractNumId w:val="18"/>
  </w:num>
  <w:num w:numId="12">
    <w:abstractNumId w:val="22"/>
  </w:num>
  <w:num w:numId="13">
    <w:abstractNumId w:val="26"/>
  </w:num>
  <w:num w:numId="14">
    <w:abstractNumId w:val="21"/>
  </w:num>
  <w:num w:numId="15">
    <w:abstractNumId w:val="16"/>
  </w:num>
  <w:num w:numId="16">
    <w:abstractNumId w:val="25"/>
  </w:num>
  <w:num w:numId="17">
    <w:abstractNumId w:val="2"/>
  </w:num>
  <w:num w:numId="18">
    <w:abstractNumId w:val="13"/>
  </w:num>
  <w:num w:numId="19">
    <w:abstractNumId w:val="17"/>
  </w:num>
  <w:num w:numId="20">
    <w:abstractNumId w:val="29"/>
  </w:num>
  <w:num w:numId="21">
    <w:abstractNumId w:val="31"/>
  </w:num>
  <w:num w:numId="22">
    <w:abstractNumId w:val="23"/>
  </w:num>
  <w:num w:numId="23">
    <w:abstractNumId w:val="9"/>
  </w:num>
  <w:num w:numId="24">
    <w:abstractNumId w:val="8"/>
  </w:num>
  <w:num w:numId="25">
    <w:abstractNumId w:val="14"/>
  </w:num>
  <w:num w:numId="26">
    <w:abstractNumId w:val="19"/>
  </w:num>
  <w:num w:numId="27">
    <w:abstractNumId w:val="20"/>
  </w:num>
  <w:num w:numId="28">
    <w:abstractNumId w:val="5"/>
  </w:num>
  <w:num w:numId="29">
    <w:abstractNumId w:val="6"/>
  </w:num>
  <w:num w:numId="30">
    <w:abstractNumId w:val="30"/>
  </w:num>
  <w:num w:numId="31">
    <w:abstractNumId w:val="24"/>
  </w:num>
  <w:num w:numId="32">
    <w:abstractNumId w:val="10"/>
  </w:num>
  <w:num w:numId="3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5B56"/>
    <w:rsid w:val="000C175C"/>
    <w:rsid w:val="001C096A"/>
    <w:rsid w:val="0030349A"/>
    <w:rsid w:val="00372C39"/>
    <w:rsid w:val="0043567D"/>
    <w:rsid w:val="0061509A"/>
    <w:rsid w:val="00725F1D"/>
    <w:rsid w:val="00796060"/>
    <w:rsid w:val="009348BA"/>
    <w:rsid w:val="00BC5B56"/>
    <w:rsid w:val="00C91ADD"/>
    <w:rsid w:val="00F1141B"/>
    <w:rsid w:val="00F43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B5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1101</Words>
  <Characters>6277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3</cp:revision>
  <dcterms:created xsi:type="dcterms:W3CDTF">2020-06-21T16:02:00Z</dcterms:created>
  <dcterms:modified xsi:type="dcterms:W3CDTF">2020-06-21T16:09:00Z</dcterms:modified>
</cp:coreProperties>
</file>