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2D" w:rsidRPr="008C242D" w:rsidRDefault="00BB3C5D" w:rsidP="008C242D">
      <w:pPr>
        <w:shd w:val="clear" w:color="auto" w:fill="FFFFFF"/>
        <w:spacing w:before="100" w:beforeAutospacing="1" w:after="100" w:afterAutospacing="1"/>
        <w:outlineLvl w:val="0"/>
        <w:rPr>
          <w:rFonts w:asciiTheme="majorHAnsi" w:eastAsia="Times New Roman" w:hAnsiTheme="majorHAnsi" w:cs="Helvetica"/>
          <w:color w:val="000000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3B929" wp14:editId="2B333695">
                <wp:simplePos x="0" y="0"/>
                <wp:positionH relativeFrom="column">
                  <wp:posOffset>6534150</wp:posOffset>
                </wp:positionH>
                <wp:positionV relativeFrom="paragraph">
                  <wp:posOffset>478155</wp:posOffset>
                </wp:positionV>
                <wp:extent cx="666750" cy="108585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085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7" o:spid="_x0000_s1026" style="position:absolute;margin-left:514.5pt;margin-top:37.65pt;width:52.5pt;height:8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" fillcolor="#4f81bd [3204]" strokecolor="#243f60 [1604]" strokeweight="2pt"/>
            </w:pict>
          </mc:Fallback>
        </mc:AlternateContent>
      </w:r>
      <w:r>
        <w:rPr>
          <w:rFonts w:asciiTheme="majorHAnsi" w:eastAsia="Times New Roman" w:hAnsiTheme="majorHAnsi" w:cs="Helvetica"/>
          <w:noProof/>
          <w:color w:val="000000"/>
          <w:kern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C1C00D" wp14:editId="31F1AF54">
                <wp:simplePos x="0" y="0"/>
                <wp:positionH relativeFrom="column">
                  <wp:posOffset>5314950</wp:posOffset>
                </wp:positionH>
                <wp:positionV relativeFrom="paragraph">
                  <wp:posOffset>371475</wp:posOffset>
                </wp:positionV>
                <wp:extent cx="1104900" cy="137160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371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5" o:spid="_x0000_s1026" style="position:absolute;margin-left:418.5pt;margin-top:29.25pt;width:87pt;height:10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" fillcolor="white [3201]" strokecolor="black [3200]" strokeweight="2pt"/>
            </w:pict>
          </mc:Fallback>
        </mc:AlternateContent>
      </w:r>
      <w:r>
        <w:rPr>
          <w:rFonts w:asciiTheme="majorHAnsi" w:eastAsia="Times New Roman" w:hAnsiTheme="majorHAnsi" w:cs="Helvetica"/>
          <w:noProof/>
          <w:color w:val="000000"/>
          <w:kern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E005FB" wp14:editId="70522734">
                <wp:simplePos x="0" y="0"/>
                <wp:positionH relativeFrom="column">
                  <wp:posOffset>4400550</wp:posOffset>
                </wp:positionH>
                <wp:positionV relativeFrom="paragraph">
                  <wp:posOffset>457200</wp:posOffset>
                </wp:positionV>
                <wp:extent cx="771525" cy="1114425"/>
                <wp:effectExtent l="76200" t="38100" r="104775" b="12382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11442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6" o:spid="_x0000_s1026" style="position:absolute;margin-left:346.5pt;margin-top:36pt;width:60.75pt;height:8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rFonts w:asciiTheme="majorHAnsi" w:eastAsia="Times New Roman" w:hAnsiTheme="majorHAnsi" w:cs="Helvetica"/>
          <w:noProof/>
          <w:color w:val="000000"/>
          <w:kern w:val="36"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1AB6D880" wp14:editId="739C5B79">
                <wp:simplePos x="0" y="0"/>
                <wp:positionH relativeFrom="column">
                  <wp:posOffset>3714750</wp:posOffset>
                </wp:positionH>
                <wp:positionV relativeFrom="paragraph">
                  <wp:posOffset>371475</wp:posOffset>
                </wp:positionV>
                <wp:extent cx="3552825" cy="16668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292.5pt;margin-top:29.25pt;width:279.75pt;height:131.25pt;z-index:2516628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" fillcolor="white [3201]" strokecolor="black [3200]" strokeweight="2pt"/>
            </w:pict>
          </mc:Fallback>
        </mc:AlternateContent>
      </w:r>
      <w:r w:rsidR="008C242D" w:rsidRPr="008C242D">
        <w:rPr>
          <w:rFonts w:asciiTheme="majorHAnsi" w:eastAsia="Times New Roman" w:hAnsiTheme="majorHAnsi" w:cs="Helvetica"/>
          <w:color w:val="000000"/>
          <w:kern w:val="36"/>
        </w:rPr>
        <w:t xml:space="preserve">3 элемента на диорамах множеств А,В,С </w:t>
      </w:r>
      <w:proofErr w:type="spellStart"/>
      <w:r w:rsidR="008C242D" w:rsidRPr="008C242D">
        <w:rPr>
          <w:rFonts w:asciiTheme="majorHAnsi" w:eastAsia="Times New Roman" w:hAnsiTheme="majorHAnsi" w:cs="Helvetica"/>
          <w:color w:val="000000"/>
          <w:kern w:val="36"/>
        </w:rPr>
        <w:t>так,чтобы</w:t>
      </w:r>
      <w:proofErr w:type="spellEnd"/>
      <w:r w:rsidR="008C242D" w:rsidRPr="008C242D">
        <w:rPr>
          <w:rFonts w:asciiTheme="majorHAnsi" w:eastAsia="Times New Roman" w:hAnsiTheme="majorHAnsi" w:cs="Helvetica"/>
          <w:color w:val="000000"/>
          <w:kern w:val="36"/>
        </w:rPr>
        <w:t xml:space="preserve"> в каждом из этих множеств было соответственно: а) по одному элементу б) 1,2и3 элемента в) 1,3и3 </w:t>
      </w:r>
      <w:r w:rsidR="008C242D" w:rsidRPr="008C242D">
        <w:rPr>
          <w:rFonts w:asciiTheme="majorHAnsi" w:eastAsia="Times New Roman" w:hAnsiTheme="majorHAnsi" w:cs="Helvetica"/>
          <w:color w:val="000000"/>
        </w:rPr>
        <w:t>элемента г)0,2и3 элемента.</w:t>
      </w:r>
    </w:p>
    <w:p w:rsidR="00282F62" w:rsidRDefault="00282F62">
      <w:pPr>
        <w:rPr>
          <w:rFonts w:eastAsia="Times New Roman"/>
        </w:rPr>
      </w:pPr>
    </w:p>
    <w:p w:rsidR="00282F62" w:rsidRPr="002F34F6" w:rsidRDefault="002F34F6" w:rsidP="002F34F6">
      <w:pPr>
        <w:pStyle w:val="a3"/>
        <w:tabs>
          <w:tab w:val="center" w:pos="7699"/>
        </w:tabs>
        <w:spacing w:before="0" w:beforeAutospacing="0" w:after="0" w:afterAutospacing="0"/>
        <w:rPr>
          <w:rFonts w:ascii="Calibri" w:hAnsi="Calibri"/>
          <w:sz w:val="34"/>
          <w:szCs w:val="34"/>
          <w:lang w:val="en-US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118110</wp:posOffset>
                </wp:positionV>
                <wp:extent cx="3219450" cy="245745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24574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1.75pt;margin-top:9.3pt;width:253.5pt;height:19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" filled="f" strokecolor="#243f60 [1604]" strokeweight="2pt"/>
            </w:pict>
          </mc:Fallback>
        </mc:AlternateContent>
      </w:r>
      <w:r w:rsidR="00BB3C5D" w:rsidRPr="008C242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B3B004" wp14:editId="28745C67">
                <wp:simplePos x="0" y="0"/>
                <wp:positionH relativeFrom="column">
                  <wp:posOffset>4152900</wp:posOffset>
                </wp:positionH>
                <wp:positionV relativeFrom="paragraph">
                  <wp:posOffset>1032509</wp:posOffset>
                </wp:positionV>
                <wp:extent cx="2266950" cy="29527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3C5D" w:rsidRDefault="00BB3C5D" w:rsidP="00D249C4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</w:pPr>
                            <w:r w:rsidRPr="00D249C4">
                              <w:rPr>
                                <w:rFonts w:asciiTheme="majorHAnsi" w:eastAsia="Times New Roman" w:hAnsiTheme="majorHAnsi" w:cs="Helvetica"/>
                                <w:color w:val="000000"/>
                                <w:kern w:val="36"/>
                              </w:rPr>
                              <w:t>по одному элементу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7pt;margin-top:81.3pt;width:178.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">
                <v:textbox>
                  <w:txbxContent>
                    <w:p w:rsidR="00BB3C5D" w:rsidRDefault="00BB3C5D" w:rsidP="00D249C4">
                      <w:pPr>
                        <w:pStyle w:val="a6"/>
                        <w:numPr>
                          <w:ilvl w:val="0"/>
                          <w:numId w:val="1"/>
                        </w:numPr>
                      </w:pPr>
                      <w:r w:rsidRPr="00D249C4">
                        <w:rPr>
                          <w:rFonts w:asciiTheme="majorHAnsi" w:eastAsia="Times New Roman" w:hAnsiTheme="majorHAnsi" w:cs="Helvetica"/>
                          <w:color w:val="000000"/>
                          <w:kern w:val="36"/>
                        </w:rPr>
                        <w:t>по одному элементу</w:t>
                      </w:r>
                    </w:p>
                  </w:txbxContent>
                </v:textbox>
              </v:shape>
            </w:pict>
          </mc:Fallback>
        </mc:AlternateContent>
      </w:r>
      <w:r w:rsidR="00BB3C5D">
        <w:rPr>
          <w:rFonts w:ascii="Calibri" w:hAnsi="Calibri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0991D2" wp14:editId="712BD3D1">
                <wp:simplePos x="0" y="0"/>
                <wp:positionH relativeFrom="column">
                  <wp:posOffset>6762750</wp:posOffset>
                </wp:positionH>
                <wp:positionV relativeFrom="paragraph">
                  <wp:posOffset>114935</wp:posOffset>
                </wp:positionV>
                <wp:extent cx="209550" cy="247650"/>
                <wp:effectExtent l="19050" t="38100" r="38100" b="38100"/>
                <wp:wrapNone/>
                <wp:docPr id="18" name="5-конечная звезд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476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8" o:spid="_x0000_s1026" style="position:absolute;margin-left:532.5pt;margin-top:9.05pt;width:16.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" path="m,94594r80041,l104775,r24734,94594l209550,94594r-64755,58461l169529,247649,104775,189186,40021,247649,64755,153055,,94594xe" fillcolor="#4f81bd [3204]" strokecolor="#243f60 [1604]" strokeweight="2pt">
                <v:path arrowok="t" o:connecttype="custom" o:connectlocs="0,94594;80041,94594;104775,0;129509,94594;209550,94594;144795,153055;169529,247649;104775,189186;40021,247649;64755,153055;0,94594" o:connectangles="0,0,0,0,0,0,0,0,0,0,0"/>
              </v:shape>
            </w:pict>
          </mc:Fallback>
        </mc:AlternateContent>
      </w:r>
      <w:r w:rsidR="00BB3C5D">
        <w:rPr>
          <w:rFonts w:ascii="Calibri" w:hAnsi="Calibri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69F169" wp14:editId="305F25FB">
                <wp:simplePos x="0" y="0"/>
                <wp:positionH relativeFrom="column">
                  <wp:posOffset>4591050</wp:posOffset>
                </wp:positionH>
                <wp:positionV relativeFrom="paragraph">
                  <wp:posOffset>114300</wp:posOffset>
                </wp:positionV>
                <wp:extent cx="228600" cy="333375"/>
                <wp:effectExtent l="19050" t="38100" r="38100" b="66675"/>
                <wp:wrapNone/>
                <wp:docPr id="19" name="5-конечная звезд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333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9" o:spid="_x0000_s1026" style="position:absolute;margin-left:361.5pt;margin-top:9pt;width:18pt;height:2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" path="m,127338r87318,l114300,r26982,127338l228600,127338r-70642,78698l184941,333374,114300,254674,43659,333374,70642,206036,,127338xe" fillcolor="#4f81bd [3204]" strokecolor="#243f60 [1604]" strokeweight="2pt">
                <v:path arrowok="t" o:connecttype="custom" o:connectlocs="0,127338;87318,127338;114300,0;141282,127338;228600,127338;157958,206036;184941,333374;114300,254674;43659,333374;70642,206036;0,127338" o:connectangles="0,0,0,0,0,0,0,0,0,0,0"/>
              </v:shape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40EA0C" wp14:editId="4E5F9C5C">
                <wp:simplePos x="0" y="0"/>
                <wp:positionH relativeFrom="column">
                  <wp:posOffset>1057910</wp:posOffset>
                </wp:positionH>
                <wp:positionV relativeFrom="paragraph">
                  <wp:posOffset>2193925</wp:posOffset>
                </wp:positionV>
                <wp:extent cx="1514475" cy="274320"/>
                <wp:effectExtent l="0" t="0" r="28575" b="1143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C5D" w:rsidRDefault="00BB3C5D">
                            <w:r w:rsidRPr="008C242D">
                              <w:rPr>
                                <w:rFonts w:asciiTheme="majorHAnsi" w:eastAsia="Times New Roman" w:hAnsiTheme="majorHAnsi" w:cs="Helvetica"/>
                                <w:color w:val="000000"/>
                                <w:kern w:val="36"/>
                              </w:rPr>
                              <w:t>б) 1,2и3 элемента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7" type="#_x0000_t202" style="position:absolute;margin-left:83.3pt;margin-top:172.75pt;width:119.25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" fillcolor="white [3201]" strokeweight=".5pt">
                <v:textbox>
                  <w:txbxContent>
                    <w:p w:rsidR="00BB3C5D" w:rsidRDefault="00BB3C5D">
                      <w:r w:rsidRPr="008C242D">
                        <w:rPr>
                          <w:rFonts w:asciiTheme="majorHAnsi" w:eastAsia="Times New Roman" w:hAnsiTheme="majorHAnsi" w:cs="Helvetica"/>
                          <w:color w:val="000000"/>
                          <w:kern w:val="36"/>
                        </w:rPr>
                        <w:t>б) 1,2и3 элемента</w:t>
                      </w:r>
                    </w:p>
                  </w:txbxContent>
                </v:textbox>
              </v:shape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FE52A2" wp14:editId="6BB4E931">
                <wp:simplePos x="0" y="0"/>
                <wp:positionH relativeFrom="column">
                  <wp:posOffset>2318385</wp:posOffset>
                </wp:positionH>
                <wp:positionV relativeFrom="paragraph">
                  <wp:posOffset>1623060</wp:posOffset>
                </wp:positionV>
                <wp:extent cx="323850" cy="342900"/>
                <wp:effectExtent l="19050" t="38100" r="38100" b="38100"/>
                <wp:wrapNone/>
                <wp:docPr id="13" name="5-конечная звезд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3" o:spid="_x0000_s1026" style="position:absolute;margin-left:182.55pt;margin-top:127.8pt;width:25.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" path="m,130976r123700,1l161925,r38225,130977l323850,130976,223774,211923r38226,130976l161925,261950,61850,342899,100076,211923,,130976xe" fillcolor="#4f81bd [3204]" strokecolor="#243f60 [1604]" strokeweight="2pt">
                <v:path arrowok="t" o:connecttype="custom" o:connectlocs="0,130976;123700,130977;161925,0;200150,130977;323850,130976;223774,211923;262000,342899;161925,261950;61850,342899;100076,211923;0,130976" o:connectangles="0,0,0,0,0,0,0,0,0,0,0"/>
              </v:shape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2DC90" wp14:editId="69B4392E">
                <wp:simplePos x="0" y="0"/>
                <wp:positionH relativeFrom="column">
                  <wp:posOffset>2192655</wp:posOffset>
                </wp:positionH>
                <wp:positionV relativeFrom="paragraph">
                  <wp:posOffset>892810</wp:posOffset>
                </wp:positionV>
                <wp:extent cx="266700" cy="295275"/>
                <wp:effectExtent l="19050" t="38100" r="38100" b="47625"/>
                <wp:wrapNone/>
                <wp:docPr id="12" name="5-конечная звезд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2" o:spid="_x0000_s1026" style="position:absolute;margin-left:172.65pt;margin-top:70.3pt;width:21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" path="m,112785r101871,1l133350,r31479,112786l266700,112785r-82416,69704l215765,295274,133350,225568,50935,295274,82416,182489,,112785xe" fillcolor="#4f81bd [3204]" strokecolor="#243f60 [1604]" strokeweight="2pt">
                <v:path arrowok="t" o:connecttype="custom" o:connectlocs="0,112785;101871,112786;133350,0;164829,112786;266700,112785;184284,182489;215765,295274;133350,225568;50935,295274;82416,182489;0,112785" o:connectangles="0,0,0,0,0,0,0,0,0,0,0"/>
              </v:shape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294BE" wp14:editId="7811209A">
                <wp:simplePos x="0" y="0"/>
                <wp:positionH relativeFrom="column">
                  <wp:posOffset>626745</wp:posOffset>
                </wp:positionH>
                <wp:positionV relativeFrom="paragraph">
                  <wp:posOffset>859790</wp:posOffset>
                </wp:positionV>
                <wp:extent cx="276225" cy="257175"/>
                <wp:effectExtent l="57150" t="38100" r="47625" b="123825"/>
                <wp:wrapNone/>
                <wp:docPr id="11" name="5-конечная звезд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11" o:spid="_x0000_s1026" style="position:absolute;margin-left:49.35pt;margin-top:67.7pt;width:21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22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" path="m,98232r105509,1l138113,r32603,98233l276225,98232r-85359,60710l223471,257174,138113,196463,52754,257174,85359,158942,,98232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98232;105509,98233;138113,0;170716,98233;276225,98232;190866,158942;223471,257174;138113,196463;52754,257174;85359,158942;0,98232" o:connectangles="0,0,0,0,0,0,0,0,0,0,0"/>
              </v:shape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C9D25" wp14:editId="18C56F2F">
                <wp:simplePos x="0" y="0"/>
                <wp:positionH relativeFrom="column">
                  <wp:posOffset>1881505</wp:posOffset>
                </wp:positionH>
                <wp:positionV relativeFrom="paragraph">
                  <wp:posOffset>506095</wp:posOffset>
                </wp:positionV>
                <wp:extent cx="1228725" cy="1685925"/>
                <wp:effectExtent l="76200" t="38100" r="104775" b="12382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685925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0" o:spid="_x0000_s1026" style="position:absolute;margin-left:148.15pt;margin-top:39.85pt;width:96.75pt;height:132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71046" wp14:editId="66484217">
                <wp:simplePos x="0" y="0"/>
                <wp:positionH relativeFrom="column">
                  <wp:posOffset>338455</wp:posOffset>
                </wp:positionH>
                <wp:positionV relativeFrom="paragraph">
                  <wp:posOffset>528320</wp:posOffset>
                </wp:positionV>
                <wp:extent cx="1114425" cy="170497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704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9" o:spid="_x0000_s1026" style="position:absolute;margin-left:26.65pt;margin-top:41.6pt;width:87.75pt;height:13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" fillcolor="#4f81bd [3204]" strokecolor="#243f60 [1604]" strokeweight="2pt"/>
            </w:pict>
          </mc:Fallback>
        </mc:AlternateContent>
      </w:r>
      <w:r w:rsidR="008C242D">
        <w:rPr>
          <w:rFonts w:ascii="Calibri" w:hAnsi="Calibri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1C6570" wp14:editId="456C67E8">
                <wp:simplePos x="0" y="0"/>
                <wp:positionH relativeFrom="column">
                  <wp:posOffset>5600700</wp:posOffset>
                </wp:positionH>
                <wp:positionV relativeFrom="paragraph">
                  <wp:posOffset>190500</wp:posOffset>
                </wp:positionV>
                <wp:extent cx="333375" cy="304800"/>
                <wp:effectExtent l="38100" t="38100" r="47625" b="38100"/>
                <wp:wrapNone/>
                <wp:docPr id="20" name="5-конечная звезд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048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20" o:spid="_x0000_s1026" style="position:absolute;margin-left:441pt;margin-top:15pt;width:26.25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33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" path="m,116423r127339,1l166688,r39348,116424l333375,116423,230355,188376r39351,116423l166688,232845,63669,304799,103020,188376,,116423xe" fillcolor="#4f81bd [3204]" strokecolor="#243f60 [1604]" strokeweight="2pt">
                <v:path arrowok="t" o:connecttype="custom" o:connectlocs="0,116423;127339,116424;166688,0;206036,116424;333375,116423;230355,188376;269706,304799;166688,232845;63669,304799;103020,188376;0,116423" o:connectangles="0,0,0,0,0,0,0,0,0,0,0"/>
              </v:shape>
            </w:pict>
          </mc:Fallback>
        </mc:AlternateContent>
      </w:r>
      <w:r w:rsidR="002F77C9">
        <w:rPr>
          <w:rFonts w:ascii="Calibri" w:hAnsi="Calibri"/>
          <w:sz w:val="34"/>
          <w:szCs w:val="34"/>
          <w:lang w:val="en-US"/>
        </w:rPr>
        <w:t> </w:t>
      </w:r>
      <w:r w:rsidR="00BB3C5D">
        <w:rPr>
          <w:rFonts w:eastAsia="Times New Roman"/>
          <w:noProof/>
        </w:rPr>
        <w:drawing>
          <wp:inline distT="0" distB="0" distL="0" distR="0" wp14:anchorId="0F85978E" wp14:editId="1313D850">
            <wp:extent cx="3600450" cy="2686050"/>
            <wp:effectExtent l="0" t="0" r="0" b="0"/>
            <wp:docPr id="2" name="Рисунок 2" descr="C:\Users\savktatk\AppData\Local\Temp\{A51DE7A6-88DB-4BCE-B0AA-50A71AC8E836}.files\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vktatk\AppData\Local\Temp\{A51DE7A6-88DB-4BCE-B0AA-50A71AC8E836}.files\image002.pn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Calibri" w:hAnsi="Calibri"/>
          <w:sz w:val="34"/>
          <w:szCs w:val="34"/>
          <w:lang w:val="en-US"/>
        </w:rPr>
        <w:tab/>
      </w:r>
    </w:p>
    <w:p w:rsidR="00282F62" w:rsidRDefault="002F77C9">
      <w:pPr>
        <w:pStyle w:val="a3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29 апреля 2016 г.</w:t>
      </w:r>
    </w:p>
    <w:p w:rsidR="00282F62" w:rsidRDefault="002F77C9">
      <w:pPr>
        <w:pStyle w:val="a3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16:10</w:t>
      </w:r>
    </w:p>
    <w:p w:rsidR="00282F62" w:rsidRDefault="00BB3C5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D354EC" wp14:editId="376D9835">
                <wp:simplePos x="0" y="0"/>
                <wp:positionH relativeFrom="column">
                  <wp:posOffset>4114800</wp:posOffset>
                </wp:positionH>
                <wp:positionV relativeFrom="paragraph">
                  <wp:posOffset>2676525</wp:posOffset>
                </wp:positionV>
                <wp:extent cx="1514475" cy="257175"/>
                <wp:effectExtent l="0" t="0" r="28575" b="28575"/>
                <wp:wrapNone/>
                <wp:docPr id="294" name="Поле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C5D" w:rsidRDefault="00BB3C5D">
                            <w:r w:rsidRPr="008C242D">
                              <w:rPr>
                                <w:rFonts w:asciiTheme="majorHAnsi" w:eastAsia="Times New Roman" w:hAnsiTheme="majorHAnsi" w:cs="Helvetica"/>
                                <w:color w:val="000000"/>
                                <w:kern w:val="36"/>
                              </w:rPr>
                              <w:t xml:space="preserve">в) 1,3и3 </w:t>
                            </w:r>
                            <w:r w:rsidRPr="008C242D">
                              <w:rPr>
                                <w:rFonts w:asciiTheme="majorHAnsi" w:eastAsia="Times New Roman" w:hAnsiTheme="majorHAnsi" w:cs="Helvetica"/>
                                <w:color w:val="000000"/>
                              </w:rPr>
                              <w:t>элемента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4" o:spid="_x0000_s1028" type="#_x0000_t202" style="position:absolute;margin-left:324pt;margin-top:210.75pt;width:119.2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" fillcolor="white [3201]" strokeweight=".5pt">
                <v:textbox>
                  <w:txbxContent>
                    <w:p w:rsidR="00BB3C5D" w:rsidRDefault="00BB3C5D">
                      <w:r w:rsidRPr="008C242D">
                        <w:rPr>
                          <w:rFonts w:asciiTheme="majorHAnsi" w:eastAsia="Times New Roman" w:hAnsiTheme="majorHAnsi" w:cs="Helvetica"/>
                          <w:color w:val="000000"/>
                          <w:kern w:val="36"/>
                        </w:rPr>
                        <w:t xml:space="preserve">в) 1,3и3 </w:t>
                      </w:r>
                      <w:r w:rsidRPr="008C242D">
                        <w:rPr>
                          <w:rFonts w:asciiTheme="majorHAnsi" w:eastAsia="Times New Roman" w:hAnsiTheme="majorHAnsi" w:cs="Helvetica"/>
                          <w:color w:val="000000"/>
                        </w:rPr>
                        <w:t>элемента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75051F" wp14:editId="5E521DE6">
                <wp:simplePos x="0" y="0"/>
                <wp:positionH relativeFrom="column">
                  <wp:posOffset>6534150</wp:posOffset>
                </wp:positionH>
                <wp:positionV relativeFrom="paragraph">
                  <wp:posOffset>2076450</wp:posOffset>
                </wp:positionV>
                <wp:extent cx="228600" cy="238125"/>
                <wp:effectExtent l="19050" t="38100" r="38100" b="47625"/>
                <wp:wrapNone/>
                <wp:docPr id="293" name="5-конечная звезда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2381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93" o:spid="_x0000_s1026" style="position:absolute;margin-left:514.5pt;margin-top:163.5pt;width:18pt;height:18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" path="m,90955r87318,1l114300,r26982,90956l228600,90955r-70642,56214l184941,238124,114300,181910,43659,238124,70642,147169,,90955xe" fillcolor="#4f81bd [3204]" strokecolor="#243f60 [1604]" strokeweight="2pt">
                <v:path arrowok="t" o:connecttype="custom" o:connectlocs="0,90955;87318,90956;114300,0;141282,90956;228600,90955;157958,147169;184941,238124;114300,181910;43659,238124;70642,147169;0,90955" o:connectangles="0,0,0,0,0,0,0,0,0,0,0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51DDC5" wp14:editId="52B5978C">
                <wp:simplePos x="0" y="0"/>
                <wp:positionH relativeFrom="column">
                  <wp:posOffset>6562725</wp:posOffset>
                </wp:positionH>
                <wp:positionV relativeFrom="paragraph">
                  <wp:posOffset>1276350</wp:posOffset>
                </wp:positionV>
                <wp:extent cx="266700" cy="390525"/>
                <wp:effectExtent l="19050" t="38100" r="19050" b="66675"/>
                <wp:wrapNone/>
                <wp:docPr id="292" name="5-конечная звезда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905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92" o:spid="_x0000_s1026" style="position:absolute;margin-left:516.75pt;margin-top:100.5pt;width:21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" path="m,149167r101871,1l133350,r31479,149168l266700,149167r-82416,92190l215765,390524,133350,298332,50935,390524,82416,241357,,149167xe" fillcolor="#4f81bd [3204]" strokecolor="#243f60 [1604]" strokeweight="2pt">
                <v:path arrowok="t" o:connecttype="custom" o:connectlocs="0,149167;101871,149168;133350,0;164829,149168;266700,149167;184284,241357;215765,390524;133350,298332;50935,390524;82416,241357;0,149167" o:connectangles="0,0,0,0,0,0,0,0,0,0,0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83AC8E" wp14:editId="257F7D22">
                <wp:simplePos x="0" y="0"/>
                <wp:positionH relativeFrom="column">
                  <wp:posOffset>5991225</wp:posOffset>
                </wp:positionH>
                <wp:positionV relativeFrom="paragraph">
                  <wp:posOffset>1685925</wp:posOffset>
                </wp:positionV>
                <wp:extent cx="133350" cy="200025"/>
                <wp:effectExtent l="19050" t="38100" r="38100" b="66675"/>
                <wp:wrapNone/>
                <wp:docPr id="289" name="5-конечная звезда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000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конечная звезда 289" o:spid="_x0000_s1026" style="position:absolute;margin-left:471.75pt;margin-top:132.75pt;width:10.5pt;height:1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" path="m,76403r50935,l66675,,82415,76403r50935,l92142,123622r15740,76402l66675,152804,25468,200024,41208,123622,,76403xe" fillcolor="#4f81bd [3204]" strokecolor="#243f60 [1604]" strokeweight="2pt">
                <v:path arrowok="t" o:connecttype="custom" o:connectlocs="0,76403;50935,76403;66675,0;82415,76403;133350,76403;92142,123622;107882,200024;66675,152804;25468,200024;41208,123622;0,76403" o:connectangles="0,0,0,0,0,0,0,0,0,0,0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F04803" wp14:editId="6B075994">
                <wp:simplePos x="0" y="0"/>
                <wp:positionH relativeFrom="column">
                  <wp:posOffset>5819775</wp:posOffset>
                </wp:positionH>
                <wp:positionV relativeFrom="paragraph">
                  <wp:posOffset>1485900</wp:posOffset>
                </wp:positionV>
                <wp:extent cx="647700" cy="876300"/>
                <wp:effectExtent l="0" t="0" r="19050" b="19050"/>
                <wp:wrapNone/>
                <wp:docPr id="288" name="Овал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876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8" o:spid="_x0000_s1026" style="position:absolute;margin-left:458.25pt;margin-top:117pt;width:51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" fillcolor="#4f81bd [3204]" strokecolor="#243f60 [1604]" strokeweight="2pt"/>
            </w:pict>
          </mc:Fallback>
        </mc:AlternateContent>
      </w:r>
      <w:r w:rsidR="00D249C4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046F57" wp14:editId="093017BA">
                <wp:simplePos x="0" y="0"/>
                <wp:positionH relativeFrom="column">
                  <wp:posOffset>5657850</wp:posOffset>
                </wp:positionH>
                <wp:positionV relativeFrom="paragraph">
                  <wp:posOffset>1085850</wp:posOffset>
                </wp:positionV>
                <wp:extent cx="2019300" cy="1857375"/>
                <wp:effectExtent l="0" t="0" r="19050" b="2857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857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1" o:spid="_x0000_s1026" style="position:absolute;margin-left:445.5pt;margin-top:85.5pt;width:159pt;height:14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" filled="f" strokecolor="#243f60 [1604]" strokeweight="2pt"/>
            </w:pict>
          </mc:Fallback>
        </mc:AlternateContent>
      </w:r>
      <w:r w:rsidR="00D249C4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0AFA1D" wp14:editId="6129DF35">
                <wp:simplePos x="0" y="0"/>
                <wp:positionH relativeFrom="column">
                  <wp:posOffset>4591050</wp:posOffset>
                </wp:positionH>
                <wp:positionV relativeFrom="paragraph">
                  <wp:posOffset>1238250</wp:posOffset>
                </wp:positionV>
                <wp:extent cx="2381250" cy="1362075"/>
                <wp:effectExtent l="0" t="0" r="19050" b="28575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362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0" o:spid="_x0000_s1026" style="position:absolute;margin-left:361.5pt;margin-top:97.5pt;width:187.5pt;height:107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" filled="f" strokecolor="#243f60 [1604]" strokeweight="2pt"/>
            </w:pict>
          </mc:Fallback>
        </mc:AlternateContent>
      </w:r>
      <w:r w:rsidR="002F77C9">
        <w:rPr>
          <w:rFonts w:eastAsia="Times New Roman"/>
          <w:noProof/>
        </w:rPr>
        <w:drawing>
          <wp:inline distT="0" distB="0" distL="0" distR="0" wp14:anchorId="1E64E8B2" wp14:editId="203FB27B">
            <wp:extent cx="95250" cy="95250"/>
            <wp:effectExtent l="0" t="0" r="0" b="0"/>
            <wp:docPr id="3" name="Рисунок 3" descr="C:\Users\savktatk\AppData\Local\Temp\{A51DE7A6-88DB-4BCE-B0AA-50A71AC8E836}.files\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vktatk\AppData\Local\Temp\{A51DE7A6-88DB-4BCE-B0AA-50A71AC8E836}.files\image003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62" w:rsidRDefault="00BB3C5D">
      <w:pPr>
        <w:pStyle w:val="a3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AEECE7" wp14:editId="3FC33A0D">
                <wp:simplePos x="0" y="0"/>
                <wp:positionH relativeFrom="column">
                  <wp:posOffset>1685925</wp:posOffset>
                </wp:positionH>
                <wp:positionV relativeFrom="paragraph">
                  <wp:posOffset>3810</wp:posOffset>
                </wp:positionV>
                <wp:extent cx="1428750" cy="1657350"/>
                <wp:effectExtent l="0" t="0" r="19050" b="19050"/>
                <wp:wrapNone/>
                <wp:docPr id="296" name="Овал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657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6" o:spid="_x0000_s1026" style="position:absolute;margin-left:132.75pt;margin-top:.3pt;width:112.5pt;height:130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" filled="f" strokecolor="#243f60 [1604]" strokeweight="2pt"/>
            </w:pict>
          </mc:Fallback>
        </mc:AlternateContent>
      </w:r>
      <w:r w:rsidR="002F77C9">
        <w:t> </w:t>
      </w:r>
    </w:p>
    <w:p w:rsidR="00282F62" w:rsidRDefault="006915CE">
      <w:pPr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1476375</wp:posOffset>
                </wp:positionV>
                <wp:extent cx="1485900" cy="333375"/>
                <wp:effectExtent l="0" t="0" r="19050" b="28575"/>
                <wp:wrapNone/>
                <wp:docPr id="303" name="Поле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5CE" w:rsidRDefault="006915CE">
                            <w:r w:rsidRPr="008C242D">
                              <w:rPr>
                                <w:rFonts w:asciiTheme="majorHAnsi" w:eastAsia="Times New Roman" w:hAnsiTheme="majorHAnsi" w:cs="Helvetica"/>
                                <w:color w:val="000000"/>
                              </w:rPr>
                              <w:t>г)0,2и3 элемента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3" o:spid="_x0000_s1029" type="#_x0000_t202" style="position:absolute;margin-left:76.5pt;margin-top:116.25pt;width:117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" fillcolor="white [3201]" strokeweight=".5pt">
                <v:textbox>
                  <w:txbxContent>
                    <w:p w:rsidR="006915CE" w:rsidRDefault="006915CE">
                      <w:r w:rsidRPr="008C242D">
                        <w:rPr>
                          <w:rFonts w:asciiTheme="majorHAnsi" w:eastAsia="Times New Roman" w:hAnsiTheme="majorHAnsi" w:cs="Helvetica"/>
                          <w:color w:val="000000"/>
                        </w:rPr>
                        <w:t>г)0,2и3 элемента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304800</wp:posOffset>
                </wp:positionV>
                <wp:extent cx="571500" cy="514350"/>
                <wp:effectExtent l="76200" t="38100" r="95250" b="114300"/>
                <wp:wrapNone/>
                <wp:docPr id="302" name="Овал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1435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02" o:spid="_x0000_s1026" style="position:absolute;margin-left:148.5pt;margin-top:24pt;width:45pt;height:40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8ECBE1" wp14:editId="04305F7E">
                <wp:simplePos x="0" y="0"/>
                <wp:positionH relativeFrom="column">
                  <wp:posOffset>2457450</wp:posOffset>
                </wp:positionH>
                <wp:positionV relativeFrom="paragraph">
                  <wp:posOffset>428625</wp:posOffset>
                </wp:positionV>
                <wp:extent cx="876300" cy="1047750"/>
                <wp:effectExtent l="0" t="0" r="19050" b="19050"/>
                <wp:wrapNone/>
                <wp:docPr id="295" name="Овал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0477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5" o:spid="_x0000_s1026" style="position:absolute;margin-left:193.5pt;margin-top:33.75pt;width:69pt;height:8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D18849" wp14:editId="3C664923">
                <wp:simplePos x="0" y="0"/>
                <wp:positionH relativeFrom="column">
                  <wp:posOffset>2313940</wp:posOffset>
                </wp:positionH>
                <wp:positionV relativeFrom="paragraph">
                  <wp:posOffset>8890</wp:posOffset>
                </wp:positionV>
                <wp:extent cx="200025" cy="295275"/>
                <wp:effectExtent l="19050" t="38100" r="28575" b="66675"/>
                <wp:wrapNone/>
                <wp:docPr id="298" name="5-конечная звезда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00025" cy="2952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98" o:spid="_x0000_s1026" style="position:absolute;margin-left:182.2pt;margin-top:.7pt;width:15.75pt;height:23.2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" path="m,112785r76403,1l100013,r23609,112786l200025,112785r-61812,69704l161823,295274,100013,225568,38202,295274,61812,182489,,112785xe" fillcolor="#4f81bd [3204]" strokecolor="#243f60 [1604]" strokeweight="2pt">
                <v:path arrowok="t" o:connecttype="custom" o:connectlocs="0,112785;76403,112786;100013,0;123622,112786;200025,112785;138213,182489;161823,295274;100013,225568;38202,295274;61812,182489;0,112785" o:connectangles="0,0,0,0,0,0,0,0,0,0,0"/>
              </v:shape>
            </w:pict>
          </mc:Fallback>
        </mc:AlternateContent>
      </w:r>
      <w:r w:rsidR="00BB3C5D">
        <w:rPr>
          <w:rFonts w:ascii="Calibri" w:hAnsi="Calibri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3DBEEF" wp14:editId="09D28030">
                <wp:simplePos x="0" y="0"/>
                <wp:positionH relativeFrom="column">
                  <wp:posOffset>2743200</wp:posOffset>
                </wp:positionH>
                <wp:positionV relativeFrom="paragraph">
                  <wp:posOffset>428625</wp:posOffset>
                </wp:positionV>
                <wp:extent cx="323850" cy="304800"/>
                <wp:effectExtent l="19050" t="19050" r="38100" b="38100"/>
                <wp:wrapNone/>
                <wp:docPr id="300" name="5-конечная звезда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>
                            <a:gd name="adj" fmla="val 24751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300" o:spid="_x0000_s1026" style="position:absolute;margin-left:3in;margin-top:33.75pt;width:25.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" path="m,116423l112386,101013,161925,r49539,101013l323850,116423r-81769,77840l262000,304799,161925,251894,61850,304799,81769,194263,,116423xe" fillcolor="#4f81bd" strokecolor="#385d8a" strokeweight="2pt">
                <v:path arrowok="t" o:connecttype="custom" o:connectlocs="0,116423;112386,101013;161925,0;211464,101013;323850,116423;242081,194263;262000,304799;161925,251894;61850,304799;81769,194263;0,116423" o:connectangles="0,0,0,0,0,0,0,0,0,0,0"/>
              </v:shape>
            </w:pict>
          </mc:Fallback>
        </mc:AlternateContent>
      </w:r>
      <w:r w:rsidR="00BB3C5D">
        <w:rPr>
          <w:rFonts w:ascii="Calibri" w:hAnsi="Calibri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8C6F1A" wp14:editId="058F2518">
                <wp:simplePos x="0" y="0"/>
                <wp:positionH relativeFrom="column">
                  <wp:posOffset>2514600</wp:posOffset>
                </wp:positionH>
                <wp:positionV relativeFrom="paragraph">
                  <wp:posOffset>923925</wp:posOffset>
                </wp:positionV>
                <wp:extent cx="323850" cy="304800"/>
                <wp:effectExtent l="19050" t="19050" r="38100" b="38100"/>
                <wp:wrapNone/>
                <wp:docPr id="299" name="5-конечная звезда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04800"/>
                        </a:xfrm>
                        <a:prstGeom prst="star5">
                          <a:avLst>
                            <a:gd name="adj" fmla="val 24751"/>
                            <a:gd name="hf" fmla="val 105146"/>
                            <a:gd name="vf" fmla="val 1105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99" o:spid="_x0000_s1026" style="position:absolute;margin-left:198pt;margin-top:72.75pt;width:2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" path="m,116423l112386,101013,161925,r49539,101013l323850,116423r-81769,77840l262000,304799,161925,251894,61850,304799,81769,194263,,116423xe" fillcolor="#4f81bd [3204]" strokecolor="#243f60 [1604]" strokeweight="2pt">
                <v:path arrowok="t" o:connecttype="custom" o:connectlocs="0,116423;112386,101013;161925,0;211464,101013;323850,116423;242081,194263;262000,304799;161925,251894;61850,304799;81769,194263;0,116423" o:connectangles="0,0,0,0,0,0,0,0,0,0,0"/>
              </v:shape>
            </w:pict>
          </mc:Fallback>
        </mc:AlternateContent>
      </w:r>
      <w:r w:rsidR="00BB3C5D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64C750" wp14:editId="333F0F05">
                <wp:simplePos x="0" y="0"/>
                <wp:positionH relativeFrom="column">
                  <wp:posOffset>1743075</wp:posOffset>
                </wp:positionH>
                <wp:positionV relativeFrom="paragraph">
                  <wp:posOffset>161925</wp:posOffset>
                </wp:positionV>
                <wp:extent cx="914400" cy="914400"/>
                <wp:effectExtent l="0" t="0" r="0" b="0"/>
                <wp:wrapNone/>
                <wp:docPr id="297" name="Овал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97" o:spid="_x0000_s1026" style="position:absolute;margin-left:137.25pt;margin-top:12.75pt;width:1in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" filled="f" stroked="f">
                <v:shadow on="t" color="black" opacity="22937f" origin=",.5" offset="0,.63889mm"/>
              </v:oval>
            </w:pict>
          </mc:Fallback>
        </mc:AlternateContent>
      </w:r>
    </w:p>
    <w:sectPr w:rsidR="00282F62" w:rsidSect="00BB3C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00F1"/>
    <w:multiLevelType w:val="hybridMultilevel"/>
    <w:tmpl w:val="8FE0EAD0"/>
    <w:lvl w:ilvl="0" w:tplc="9410B788">
      <w:start w:val="1"/>
      <w:numFmt w:val="lowerLetter"/>
      <w:lvlText w:val="%1)"/>
      <w:lvlJc w:val="left"/>
      <w:pPr>
        <w:ind w:left="420" w:hanging="360"/>
      </w:pPr>
      <w:rPr>
        <w:rFonts w:asciiTheme="majorHAnsi" w:eastAsia="Times New Roman" w:hAnsiTheme="majorHAnsi" w:cs="Helvetic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F77C9"/>
    <w:rsid w:val="00282F62"/>
    <w:rsid w:val="002F34F6"/>
    <w:rsid w:val="002F77C9"/>
    <w:rsid w:val="006915CE"/>
    <w:rsid w:val="008C242D"/>
    <w:rsid w:val="00BB3C5D"/>
    <w:rsid w:val="00D2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77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7C9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4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77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7C9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Users\savktatk\AppData\Local\Temp\%7bA51DE7A6-88DB-4BCE-B0AA-50A71AC8E836%7d.files\image003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avktatk\AppData\Local\Temp\%7bA51DE7A6-88DB-4BCE-B0AA-50A71AC8E836%7d.files\image002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D53465AE</Template>
  <TotalTime>1</TotalTime>
  <Pages>1</Pages>
  <Words>31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5-55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Савкина Татьяна Константиновна</dc:creator>
  <cp:lastModifiedBy>Савкина Татьяна Константиновна</cp:lastModifiedBy>
  <cp:revision>3</cp:revision>
  <dcterms:created xsi:type="dcterms:W3CDTF">2016-04-29T12:47:00Z</dcterms:created>
  <dcterms:modified xsi:type="dcterms:W3CDTF">2016-04-29T12:51:00Z</dcterms:modified>
</cp:coreProperties>
</file>