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55" w:rsidRPr="005310B2" w:rsidRDefault="00420355" w:rsidP="00F569D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0355" w:rsidRDefault="00420355" w:rsidP="00F569D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420355" w:rsidRDefault="00420355" w:rsidP="00F569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569D2">
        <w:rPr>
          <w:rFonts w:ascii="Times New Roman" w:hAnsi="Times New Roman"/>
          <w:b/>
          <w:sz w:val="24"/>
          <w:szCs w:val="24"/>
          <w:lang w:val="en-US"/>
        </w:rPr>
        <w:t>«</w:t>
      </w:r>
      <w:r w:rsidRPr="00F569D2">
        <w:rPr>
          <w:rFonts w:ascii="Times New Roman" w:hAnsi="Times New Roman"/>
          <w:b/>
          <w:sz w:val="24"/>
          <w:szCs w:val="24"/>
        </w:rPr>
        <w:t>Қазақ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тілі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Т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1» </w:t>
      </w:r>
      <w:r w:rsidRPr="00F569D2">
        <w:rPr>
          <w:rFonts w:ascii="Times New Roman" w:hAnsi="Times New Roman"/>
          <w:b/>
          <w:sz w:val="24"/>
          <w:szCs w:val="24"/>
        </w:rPr>
        <w:t>пәнінен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2-</w:t>
      </w:r>
      <w:r w:rsidRPr="00F569D2">
        <w:rPr>
          <w:rFonts w:ascii="Times New Roman" w:hAnsi="Times New Roman"/>
          <w:b/>
          <w:sz w:val="24"/>
          <w:szCs w:val="24"/>
        </w:rPr>
        <w:t>тоқсан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бойынша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жиынтық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бағалау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тапсырмалары</w:t>
      </w:r>
    </w:p>
    <w:p w:rsidR="00420355" w:rsidRPr="00104E8A" w:rsidRDefault="00420355" w:rsidP="00F569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04E8A">
        <w:rPr>
          <w:rFonts w:ascii="Times New Roman" w:hAnsi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-сынып          </w:t>
      </w:r>
    </w:p>
    <w:p w:rsidR="00420355" w:rsidRPr="00104E8A" w:rsidRDefault="00420355" w:rsidP="00F569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04E8A">
        <w:rPr>
          <w:rFonts w:ascii="Times New Roman" w:hAnsi="Times New Roman"/>
          <w:b/>
          <w:sz w:val="24"/>
          <w:szCs w:val="24"/>
          <w:lang w:val="kk-KZ"/>
        </w:rPr>
        <w:t>Білім алушы</w:t>
      </w:r>
      <w:r w:rsidRPr="00104E8A"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____________________________________________________</w:t>
      </w:r>
    </w:p>
    <w:p w:rsidR="00420355" w:rsidRPr="00F569D2" w:rsidRDefault="00420355" w:rsidP="00F569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20355" w:rsidRPr="00F569D2" w:rsidRDefault="00420355" w:rsidP="00F569D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1.</w:t>
      </w:r>
      <w:r w:rsidRPr="00F569D2">
        <w:rPr>
          <w:rFonts w:ascii="Times New Roman" w:hAnsi="Times New Roman"/>
          <w:b/>
          <w:sz w:val="24"/>
          <w:szCs w:val="24"/>
        </w:rPr>
        <w:t>Тапсырма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420355" w:rsidRPr="005310B2" w:rsidRDefault="00420355" w:rsidP="005310B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Мәтінді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мұқият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оқыңыз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.  </w:t>
      </w:r>
      <w:r>
        <w:rPr>
          <w:rFonts w:ascii="Times New Roman" w:hAnsi="Times New Roman"/>
          <w:sz w:val="24"/>
          <w:szCs w:val="24"/>
        </w:rPr>
        <w:t>М</w:t>
      </w:r>
      <w:r w:rsidRPr="00F569D2">
        <w:rPr>
          <w:rFonts w:ascii="Times New Roman" w:hAnsi="Times New Roman"/>
          <w:sz w:val="24"/>
          <w:szCs w:val="24"/>
        </w:rPr>
        <w:t>әтіні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бойынша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маңызды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деп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санайтын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5310B2">
        <w:rPr>
          <w:rFonts w:ascii="Times New Roman" w:hAnsi="Times New Roman"/>
          <w:sz w:val="24"/>
          <w:szCs w:val="24"/>
          <w:lang w:val="en-US"/>
        </w:rPr>
        <w:t>3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сұрақ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жазы</w:t>
      </w:r>
      <w:r>
        <w:rPr>
          <w:rFonts w:ascii="Times New Roman" w:hAnsi="Times New Roman"/>
          <w:sz w:val="24"/>
          <w:szCs w:val="24"/>
          <w:lang w:val="kk-KZ"/>
        </w:rPr>
        <w:t>ңыз.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>[5</w:t>
      </w:r>
      <w:r w:rsidRPr="005310B2">
        <w:rPr>
          <w:rFonts w:ascii="Times New Roman" w:hAnsi="Times New Roman"/>
          <w:sz w:val="24"/>
          <w:szCs w:val="24"/>
          <w:lang w:val="kk-KZ"/>
        </w:rPr>
        <w:t>]</w:t>
      </w:r>
    </w:p>
    <w:p w:rsidR="00420355" w:rsidRPr="005310B2" w:rsidRDefault="00420355" w:rsidP="00F569D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</w:t>
      </w:r>
    </w:p>
    <w:p w:rsidR="00420355" w:rsidRDefault="00420355" w:rsidP="005310B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Мәтін</w:t>
      </w:r>
    </w:p>
    <w:p w:rsidR="00420355" w:rsidRDefault="00420355" w:rsidP="00F750F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5310B2">
        <w:rPr>
          <w:rFonts w:ascii="Times New Roman" w:hAnsi="Times New Roman"/>
          <w:sz w:val="24"/>
          <w:szCs w:val="24"/>
          <w:lang w:val="kk-KZ"/>
        </w:rPr>
        <w:t xml:space="preserve">«Астана-Бәйтерек» монументі – елордамыз Астана қаласының негізгі нышаны, оның визитті  карточкасы  деуге  болады.  </w:t>
      </w:r>
      <w:r w:rsidRPr="00F569D2">
        <w:rPr>
          <w:rFonts w:ascii="Times New Roman" w:hAnsi="Times New Roman"/>
          <w:sz w:val="24"/>
          <w:szCs w:val="24"/>
        </w:rPr>
        <w:t>Жалпы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бәйтерек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-  </w:t>
      </w:r>
      <w:r w:rsidRPr="00F569D2">
        <w:rPr>
          <w:rFonts w:ascii="Times New Roman" w:hAnsi="Times New Roman"/>
          <w:sz w:val="24"/>
          <w:szCs w:val="24"/>
        </w:rPr>
        <w:t>ежелгі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таным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бойынша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тылсым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қасиетке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ие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алып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ағаш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Бәйтерек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байырғы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орта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түсінігінде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жердің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дәл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кіндігінде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өсетін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тамыры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жерасты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діңі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адам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әлемі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басы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рухтар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мекені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болып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табылатын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көк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тіреген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алып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ағаш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Бәйтерек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ежелгі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түркі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сөзі</w:t>
      </w:r>
      <w:r w:rsidRPr="00F750FE">
        <w:rPr>
          <w:rFonts w:ascii="Times New Roman" w:hAnsi="Times New Roman"/>
          <w:sz w:val="24"/>
          <w:szCs w:val="24"/>
          <w:lang w:val="en-US"/>
        </w:rPr>
        <w:t>, «</w:t>
      </w:r>
      <w:r w:rsidRPr="00F569D2">
        <w:rPr>
          <w:rFonts w:ascii="Times New Roman" w:hAnsi="Times New Roman"/>
          <w:sz w:val="24"/>
          <w:szCs w:val="24"/>
        </w:rPr>
        <w:t>бәй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» - </w:t>
      </w:r>
      <w:r w:rsidRPr="00F569D2">
        <w:rPr>
          <w:rFonts w:ascii="Times New Roman" w:hAnsi="Times New Roman"/>
          <w:sz w:val="24"/>
          <w:szCs w:val="24"/>
        </w:rPr>
        <w:t>үлкен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алғашқы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деген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ұғымдарды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ал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терек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F569D2">
        <w:rPr>
          <w:rFonts w:ascii="Times New Roman" w:hAnsi="Times New Roman"/>
          <w:sz w:val="24"/>
          <w:szCs w:val="24"/>
        </w:rPr>
        <w:t>парсы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тілінде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-  </w:t>
      </w:r>
      <w:r w:rsidRPr="00F569D2">
        <w:rPr>
          <w:rFonts w:ascii="Times New Roman" w:hAnsi="Times New Roman"/>
          <w:sz w:val="24"/>
          <w:szCs w:val="24"/>
        </w:rPr>
        <w:t>дарақ</w:t>
      </w:r>
      <w:r w:rsidRPr="00F750FE">
        <w:rPr>
          <w:rFonts w:ascii="Times New Roman" w:hAnsi="Times New Roman"/>
          <w:sz w:val="24"/>
          <w:szCs w:val="24"/>
          <w:lang w:val="en-US"/>
        </w:rPr>
        <w:t>)  «</w:t>
      </w:r>
      <w:r w:rsidRPr="00F569D2">
        <w:rPr>
          <w:rFonts w:ascii="Times New Roman" w:hAnsi="Times New Roman"/>
          <w:sz w:val="24"/>
          <w:szCs w:val="24"/>
        </w:rPr>
        <w:t>ағаш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»  </w:t>
      </w:r>
      <w:r w:rsidRPr="00F569D2">
        <w:rPr>
          <w:rFonts w:ascii="Times New Roman" w:hAnsi="Times New Roman"/>
          <w:sz w:val="24"/>
          <w:szCs w:val="24"/>
        </w:rPr>
        <w:t>деген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ұғымды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білдіреді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Демек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«</w:t>
      </w:r>
      <w:r w:rsidRPr="00F569D2">
        <w:rPr>
          <w:rFonts w:ascii="Times New Roman" w:hAnsi="Times New Roman"/>
          <w:sz w:val="24"/>
          <w:szCs w:val="24"/>
        </w:rPr>
        <w:t>Бәйтерек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»  </w:t>
      </w:r>
      <w:r w:rsidRPr="00F569D2">
        <w:rPr>
          <w:rFonts w:ascii="Times New Roman" w:hAnsi="Times New Roman"/>
          <w:sz w:val="24"/>
          <w:szCs w:val="24"/>
        </w:rPr>
        <w:t>екі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сөздің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бірігуінен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жасалып</w:t>
      </w:r>
      <w:r w:rsidRPr="00F750FE">
        <w:rPr>
          <w:rFonts w:ascii="Times New Roman" w:hAnsi="Times New Roman"/>
          <w:sz w:val="24"/>
          <w:szCs w:val="24"/>
          <w:lang w:val="en-US"/>
        </w:rPr>
        <w:t>,  «</w:t>
      </w:r>
      <w:r w:rsidRPr="00F569D2">
        <w:rPr>
          <w:rFonts w:ascii="Times New Roman" w:hAnsi="Times New Roman"/>
          <w:sz w:val="24"/>
          <w:szCs w:val="24"/>
        </w:rPr>
        <w:t>зәулім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ағаш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»  </w:t>
      </w:r>
      <w:r w:rsidRPr="00F569D2">
        <w:rPr>
          <w:rFonts w:ascii="Times New Roman" w:hAnsi="Times New Roman"/>
          <w:sz w:val="24"/>
          <w:szCs w:val="24"/>
        </w:rPr>
        <w:t>дегенді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танытады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Оның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идеясында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«</w:t>
      </w:r>
      <w:r w:rsidRPr="00F569D2">
        <w:rPr>
          <w:rFonts w:ascii="Times New Roman" w:hAnsi="Times New Roman"/>
          <w:sz w:val="24"/>
          <w:szCs w:val="24"/>
        </w:rPr>
        <w:t>Самұрық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»  </w:t>
      </w:r>
      <w:r w:rsidRPr="00F569D2">
        <w:rPr>
          <w:rFonts w:ascii="Times New Roman" w:hAnsi="Times New Roman"/>
          <w:sz w:val="24"/>
          <w:szCs w:val="24"/>
        </w:rPr>
        <w:t>қасиетті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құсы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туралы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ежелгі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қазақ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аңызы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жатыр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Қанатымен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аспанды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жауып</w:t>
      </w:r>
      <w:r w:rsidRPr="00F750FE">
        <w:rPr>
          <w:rFonts w:ascii="Times New Roman" w:hAnsi="Times New Roman"/>
          <w:sz w:val="24"/>
          <w:szCs w:val="24"/>
          <w:lang w:val="en-US"/>
        </w:rPr>
        <w:t>, «</w:t>
      </w:r>
      <w:r w:rsidRPr="00F569D2">
        <w:rPr>
          <w:rFonts w:ascii="Times New Roman" w:hAnsi="Times New Roman"/>
          <w:sz w:val="24"/>
          <w:szCs w:val="24"/>
        </w:rPr>
        <w:t>Самұрық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»  </w:t>
      </w:r>
      <w:r w:rsidRPr="00F569D2">
        <w:rPr>
          <w:rFonts w:ascii="Times New Roman" w:hAnsi="Times New Roman"/>
          <w:sz w:val="24"/>
          <w:szCs w:val="24"/>
        </w:rPr>
        <w:t>тұр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Бәйтерек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тіршілік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тірегіне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қарай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ұшып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келеді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Бәйтеректің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ортасында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өмір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мен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үміт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беретін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алтын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жұмыртқа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Күнге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негіз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салуда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Ал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астында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тамырында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айдаһар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орналасып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түн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мен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қысты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шақыруда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Монумент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ұзын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темірлі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құрылымдардан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шыныдан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металдан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бетоннан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тұрғызылған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Алып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шардың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түсі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хамелеон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шынылармен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көмкерілген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Күннің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шапағына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шағылысып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әртүрлі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түске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құбылып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тұрады</w:t>
      </w:r>
      <w:r w:rsidRPr="00F750FE">
        <w:rPr>
          <w:rFonts w:ascii="Times New Roman" w:hAnsi="Times New Roman"/>
          <w:sz w:val="24"/>
          <w:szCs w:val="24"/>
          <w:lang w:val="en-US"/>
        </w:rPr>
        <w:t>.</w:t>
      </w:r>
    </w:p>
    <w:p w:rsidR="00420355" w:rsidRDefault="00420355" w:rsidP="00F750F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20355" w:rsidRPr="005310B2" w:rsidRDefault="00420355" w:rsidP="00F750F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310B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420355" w:rsidRPr="005310B2" w:rsidRDefault="00420355" w:rsidP="00F750F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2.</w:t>
      </w:r>
      <w:r w:rsidRPr="005310B2">
        <w:rPr>
          <w:rFonts w:ascii="Times New Roman" w:hAnsi="Times New Roman"/>
          <w:b/>
          <w:sz w:val="24"/>
          <w:szCs w:val="24"/>
          <w:lang w:val="kk-KZ"/>
        </w:rPr>
        <w:t>Тапсырма</w:t>
      </w:r>
    </w:p>
    <w:p w:rsidR="00420355" w:rsidRPr="005310B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310B2">
        <w:rPr>
          <w:rFonts w:ascii="Times New Roman" w:hAnsi="Times New Roman"/>
          <w:sz w:val="24"/>
          <w:szCs w:val="24"/>
          <w:lang w:val="kk-KZ"/>
        </w:rPr>
        <w:t>Мәтінді оқып, төменде берілген сұрақтарға жауап беріңіз.                                               [10]</w:t>
      </w:r>
    </w:p>
    <w:p w:rsidR="00420355" w:rsidRPr="00F750FE" w:rsidRDefault="00420355" w:rsidP="00F750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310B2">
        <w:rPr>
          <w:rFonts w:ascii="Times New Roman" w:hAnsi="Times New Roman"/>
          <w:b/>
          <w:sz w:val="24"/>
          <w:szCs w:val="24"/>
          <w:lang w:val="kk-KZ"/>
        </w:rPr>
        <w:t>Тарихи ес</w:t>
      </w:r>
      <w:r w:rsidRPr="00F569D2">
        <w:rPr>
          <w:rFonts w:ascii="Times New Roman" w:hAnsi="Times New Roman"/>
          <w:b/>
          <w:sz w:val="24"/>
          <w:szCs w:val="24"/>
        </w:rPr>
        <w:t>керткіштер</w:t>
      </w:r>
    </w:p>
    <w:p w:rsidR="00420355" w:rsidRPr="00F750FE" w:rsidRDefault="00420355" w:rsidP="00F750F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</w:rPr>
        <w:t>Ақтөбе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өңірі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Хромтау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ауданында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Ойсылқара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кесенесі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бар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Этнографиялық</w:t>
      </w:r>
      <w:r w:rsidRPr="005310B2">
        <w:rPr>
          <w:rFonts w:ascii="Times New Roman" w:hAnsi="Times New Roman"/>
          <w:sz w:val="24"/>
          <w:szCs w:val="24"/>
          <w:lang w:val="en-US"/>
        </w:rPr>
        <w:t>-</w:t>
      </w:r>
      <w:r w:rsidRPr="00F569D2">
        <w:rPr>
          <w:rFonts w:ascii="Times New Roman" w:hAnsi="Times New Roman"/>
          <w:sz w:val="24"/>
          <w:szCs w:val="24"/>
        </w:rPr>
        <w:t>тарихи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ескерткіш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ретінде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республикалық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тізімге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енген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Аспан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астындағы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құнды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жәдігер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Бірақ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мұны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жергілікті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халықтың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бірі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білсе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бірі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білмейді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Ойсылқара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-  </w:t>
      </w:r>
      <w:r w:rsidRPr="00F569D2">
        <w:rPr>
          <w:rFonts w:ascii="Times New Roman" w:hAnsi="Times New Roman"/>
          <w:sz w:val="24"/>
          <w:szCs w:val="24"/>
        </w:rPr>
        <w:t>өркешті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жануар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пірі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екенін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Құмсай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ауылының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оқушылары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тек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кітаптан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оқыған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еді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Енді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жазғы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демалыстарын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тарихи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орында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өткізіп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оның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қорымын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көзбен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көрді</w:t>
      </w:r>
      <w:r w:rsidRPr="005310B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Аңыз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астарында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ақиқат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бар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Есет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осы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уақытқа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дейін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Ойсылқараны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қиялдан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туған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кейіпкер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деп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ойлаған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Енді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оның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өзі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туған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өлкеге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табаны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тиген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адам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екенін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білді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Танымын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кеңейтіп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тарихи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әңгімелерді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таңдана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тыңдады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20355" w:rsidRPr="00F750FE" w:rsidRDefault="00420355" w:rsidP="00F750F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</w:rPr>
        <w:t>Есет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Жақыбай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оқушы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420355" w:rsidRPr="00F750FE" w:rsidRDefault="00420355" w:rsidP="00F750F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750FE">
        <w:rPr>
          <w:rFonts w:ascii="Times New Roman" w:hAnsi="Times New Roman"/>
          <w:sz w:val="24"/>
          <w:szCs w:val="24"/>
          <w:lang w:val="en-US"/>
        </w:rPr>
        <w:t xml:space="preserve">–  </w:t>
      </w:r>
      <w:r w:rsidRPr="00F569D2">
        <w:rPr>
          <w:rFonts w:ascii="Times New Roman" w:hAnsi="Times New Roman"/>
          <w:sz w:val="24"/>
          <w:szCs w:val="24"/>
        </w:rPr>
        <w:t>Көне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дәуірдегі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жазуларды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оқығым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келіп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ынтам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туды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және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аз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уақыттың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ішінде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тарихшы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не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археолог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болам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деген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ойлар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туды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Былайша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айтқанда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тарихи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жерге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келуімнің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арқасында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тарихқа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деген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қызығушылығым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оянды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.  VI  </w:t>
      </w:r>
      <w:r w:rsidRPr="00F569D2">
        <w:rPr>
          <w:rFonts w:ascii="Times New Roman" w:hAnsi="Times New Roman"/>
          <w:sz w:val="24"/>
          <w:szCs w:val="24"/>
        </w:rPr>
        <w:t>ғасырда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бұл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жерге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Ойсылқараның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түйесі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шөгіп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кейін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тасқа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айналған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Қорымы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осы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жерде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Аңызға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арқау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болған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тас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обаларды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археолог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Серік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Әжіғали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бастаған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топ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зерттеп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F569D2">
        <w:rPr>
          <w:rFonts w:ascii="Times New Roman" w:hAnsi="Times New Roman"/>
          <w:sz w:val="24"/>
          <w:szCs w:val="24"/>
        </w:rPr>
        <w:t>тіркеуге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алды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F569D2">
        <w:rPr>
          <w:rFonts w:ascii="Times New Roman" w:hAnsi="Times New Roman"/>
          <w:sz w:val="24"/>
          <w:szCs w:val="24"/>
        </w:rPr>
        <w:t>Хромтау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өңірінде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бұдан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өзге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оннан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аса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ашық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ескерткіш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аспан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астында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тұр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20355" w:rsidRPr="00F750FE" w:rsidRDefault="00420355" w:rsidP="00F750F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</w:rPr>
        <w:t>Мөлдір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Нұржанова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лагерь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жетекшісі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420355" w:rsidRPr="00F750FE" w:rsidRDefault="00420355" w:rsidP="00F750F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750FE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F569D2">
        <w:rPr>
          <w:rFonts w:ascii="Times New Roman" w:hAnsi="Times New Roman"/>
          <w:sz w:val="24"/>
          <w:szCs w:val="24"/>
        </w:rPr>
        <w:t>Мектеп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бағдарламасы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аясында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ғана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тоқтап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қалмай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өзіміздің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туған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жерімізді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әрі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қарай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зерттеп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тарихи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жерлерге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келу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әлі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де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жоспарда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бар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Хромтау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жерінде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этнографиялық</w:t>
      </w:r>
      <w:r w:rsidRPr="005E7C3C">
        <w:rPr>
          <w:rFonts w:ascii="Times New Roman" w:hAnsi="Times New Roman"/>
          <w:sz w:val="24"/>
          <w:szCs w:val="24"/>
          <w:lang w:val="en-US"/>
        </w:rPr>
        <w:t>-</w:t>
      </w:r>
      <w:r w:rsidRPr="00F569D2">
        <w:rPr>
          <w:rFonts w:ascii="Times New Roman" w:hAnsi="Times New Roman"/>
          <w:sz w:val="24"/>
          <w:szCs w:val="24"/>
        </w:rPr>
        <w:t>тарихи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ескерткіштер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кезең</w:t>
      </w:r>
      <w:r w:rsidRPr="005E7C3C">
        <w:rPr>
          <w:rFonts w:ascii="Times New Roman" w:hAnsi="Times New Roman"/>
          <w:sz w:val="24"/>
          <w:szCs w:val="24"/>
          <w:lang w:val="en-US"/>
        </w:rPr>
        <w:t>-</w:t>
      </w:r>
      <w:r w:rsidRPr="00F569D2">
        <w:rPr>
          <w:rFonts w:ascii="Times New Roman" w:hAnsi="Times New Roman"/>
          <w:sz w:val="24"/>
          <w:szCs w:val="24"/>
        </w:rPr>
        <w:t>кезеңімен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зерттеліп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жатыр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69D2">
        <w:rPr>
          <w:rFonts w:ascii="Times New Roman" w:hAnsi="Times New Roman"/>
          <w:sz w:val="24"/>
          <w:szCs w:val="24"/>
        </w:rPr>
        <w:t>Қола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дәуіріндегі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қорымдар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мен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перм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569D2">
        <w:rPr>
          <w:rFonts w:ascii="Times New Roman" w:hAnsi="Times New Roman"/>
          <w:sz w:val="24"/>
          <w:szCs w:val="24"/>
        </w:rPr>
        <w:t>карбон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дәуірлеріндегі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жер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қыртыстары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сақталған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«</w:t>
      </w:r>
      <w:r w:rsidRPr="00F569D2">
        <w:rPr>
          <w:rFonts w:ascii="Times New Roman" w:hAnsi="Times New Roman"/>
          <w:sz w:val="24"/>
          <w:szCs w:val="24"/>
        </w:rPr>
        <w:t>Айдарлы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аша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»  </w:t>
      </w:r>
      <w:r w:rsidRPr="00F569D2">
        <w:rPr>
          <w:rFonts w:ascii="Times New Roman" w:hAnsi="Times New Roman"/>
          <w:sz w:val="24"/>
          <w:szCs w:val="24"/>
        </w:rPr>
        <w:t>да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шетел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sz w:val="24"/>
          <w:szCs w:val="24"/>
        </w:rPr>
        <w:t>тарихшыларының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таңдайын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қақтырған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20355" w:rsidRPr="00F569D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E7C3C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 w:rsidRPr="00F569D2">
        <w:rPr>
          <w:rFonts w:ascii="Times New Roman" w:hAnsi="Times New Roman"/>
          <w:b/>
          <w:sz w:val="24"/>
          <w:szCs w:val="24"/>
        </w:rPr>
        <w:t>Мәтінде</w:t>
      </w:r>
      <w:r w:rsidRPr="005E7C3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неше</w:t>
      </w:r>
      <w:r w:rsidRPr="005E7C3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адамның</w:t>
      </w:r>
      <w:r w:rsidRPr="005E7C3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пікірі</w:t>
      </w:r>
      <w:r w:rsidRPr="005E7C3C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r w:rsidRPr="00F569D2">
        <w:rPr>
          <w:rFonts w:ascii="Times New Roman" w:hAnsi="Times New Roman"/>
          <w:b/>
          <w:sz w:val="24"/>
          <w:szCs w:val="24"/>
        </w:rPr>
        <w:t>бар</w:t>
      </w:r>
      <w:r w:rsidRPr="005E7C3C">
        <w:rPr>
          <w:rFonts w:ascii="Times New Roman" w:hAnsi="Times New Roman"/>
          <w:b/>
          <w:sz w:val="24"/>
          <w:szCs w:val="24"/>
          <w:lang w:val="en-US"/>
        </w:rPr>
        <w:t xml:space="preserve">?                                                                               </w:t>
      </w:r>
      <w:r w:rsidRPr="005E7C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10B2">
        <w:rPr>
          <w:rFonts w:ascii="Times New Roman" w:hAnsi="Times New Roman"/>
          <w:sz w:val="24"/>
          <w:szCs w:val="24"/>
          <w:lang w:val="en-US"/>
        </w:rPr>
        <w:t>[1]</w:t>
      </w:r>
    </w:p>
    <w:p w:rsidR="00420355" w:rsidRPr="005310B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310B2">
        <w:rPr>
          <w:rFonts w:ascii="Times New Roman" w:hAnsi="Times New Roman"/>
          <w:sz w:val="24"/>
          <w:szCs w:val="24"/>
          <w:lang w:val="en-US"/>
        </w:rPr>
        <w:t>A) 1</w:t>
      </w:r>
    </w:p>
    <w:p w:rsidR="00420355" w:rsidRPr="005310B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310B2">
        <w:rPr>
          <w:rFonts w:ascii="Times New Roman" w:hAnsi="Times New Roman"/>
          <w:sz w:val="24"/>
          <w:szCs w:val="24"/>
          <w:lang w:val="en-US"/>
        </w:rPr>
        <w:t>B) 2</w:t>
      </w:r>
    </w:p>
    <w:p w:rsidR="00420355" w:rsidRPr="005310B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310B2">
        <w:rPr>
          <w:rFonts w:ascii="Times New Roman" w:hAnsi="Times New Roman"/>
          <w:sz w:val="24"/>
          <w:szCs w:val="24"/>
          <w:lang w:val="en-US"/>
        </w:rPr>
        <w:t>C) 3</w:t>
      </w:r>
    </w:p>
    <w:p w:rsidR="00420355" w:rsidRPr="005310B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310B2">
        <w:rPr>
          <w:rFonts w:ascii="Times New Roman" w:hAnsi="Times New Roman"/>
          <w:sz w:val="24"/>
          <w:szCs w:val="24"/>
          <w:lang w:val="en-US"/>
        </w:rPr>
        <w:t>D) 4</w:t>
      </w:r>
    </w:p>
    <w:p w:rsidR="00420355" w:rsidRPr="00F569D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310B2">
        <w:rPr>
          <w:rFonts w:ascii="Times New Roman" w:hAnsi="Times New Roman"/>
          <w:b/>
          <w:sz w:val="24"/>
          <w:szCs w:val="24"/>
          <w:lang w:val="en-US"/>
        </w:rPr>
        <w:t xml:space="preserve">2. </w:t>
      </w:r>
      <w:r w:rsidRPr="00F569D2">
        <w:rPr>
          <w:rFonts w:ascii="Times New Roman" w:hAnsi="Times New Roman"/>
          <w:b/>
          <w:sz w:val="24"/>
          <w:szCs w:val="24"/>
        </w:rPr>
        <w:t>Мәтін</w:t>
      </w:r>
      <w:r w:rsidRPr="005310B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мазмұнына</w:t>
      </w:r>
      <w:r w:rsidRPr="005310B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қатысты</w:t>
      </w:r>
      <w:r w:rsidRPr="005310B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мақал</w:t>
      </w:r>
      <w:r w:rsidRPr="005310B2">
        <w:rPr>
          <w:rFonts w:ascii="Times New Roman" w:hAnsi="Times New Roman"/>
          <w:b/>
          <w:sz w:val="24"/>
          <w:szCs w:val="24"/>
          <w:lang w:val="en-US"/>
        </w:rPr>
        <w:t>-</w:t>
      </w:r>
      <w:r w:rsidRPr="00F569D2">
        <w:rPr>
          <w:rFonts w:ascii="Times New Roman" w:hAnsi="Times New Roman"/>
          <w:b/>
          <w:sz w:val="24"/>
          <w:szCs w:val="24"/>
        </w:rPr>
        <w:t>мәтелді</w:t>
      </w:r>
      <w:r w:rsidRPr="005310B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sz w:val="24"/>
          <w:szCs w:val="24"/>
        </w:rPr>
        <w:t>табыңыз</w:t>
      </w:r>
      <w:r w:rsidRPr="005310B2">
        <w:rPr>
          <w:rFonts w:ascii="Times New Roman" w:hAnsi="Times New Roman"/>
          <w:b/>
          <w:sz w:val="24"/>
          <w:szCs w:val="24"/>
          <w:lang w:val="en-US"/>
        </w:rPr>
        <w:t xml:space="preserve">.                                                 </w:t>
      </w:r>
      <w:r w:rsidRPr="005310B2">
        <w:rPr>
          <w:rFonts w:ascii="Times New Roman" w:hAnsi="Times New Roman"/>
          <w:sz w:val="24"/>
          <w:szCs w:val="24"/>
          <w:lang w:val="en-US"/>
        </w:rPr>
        <w:t>[1]</w:t>
      </w:r>
    </w:p>
    <w:p w:rsidR="00420355" w:rsidRPr="00F750FE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</w:rPr>
        <w:t>А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F569D2">
        <w:rPr>
          <w:rFonts w:ascii="Times New Roman" w:hAnsi="Times New Roman"/>
          <w:sz w:val="24"/>
          <w:szCs w:val="24"/>
        </w:rPr>
        <w:t>Өткендерін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ескерген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F569D2">
        <w:rPr>
          <w:rFonts w:ascii="Times New Roman" w:hAnsi="Times New Roman"/>
          <w:sz w:val="24"/>
          <w:szCs w:val="24"/>
        </w:rPr>
        <w:t>өскендіктің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белгісі</w:t>
      </w:r>
      <w:r w:rsidRPr="00F750FE">
        <w:rPr>
          <w:rFonts w:ascii="Times New Roman" w:hAnsi="Times New Roman"/>
          <w:sz w:val="24"/>
          <w:szCs w:val="24"/>
          <w:lang w:val="en-US"/>
        </w:rPr>
        <w:t>.</w:t>
      </w:r>
    </w:p>
    <w:p w:rsidR="00420355" w:rsidRPr="00F750FE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</w:rPr>
        <w:t>Өткендерін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жек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көрген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F569D2">
        <w:rPr>
          <w:rFonts w:ascii="Times New Roman" w:hAnsi="Times New Roman"/>
          <w:sz w:val="24"/>
          <w:szCs w:val="24"/>
        </w:rPr>
        <w:t>өшкендіктің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sz w:val="24"/>
          <w:szCs w:val="24"/>
        </w:rPr>
        <w:t>белгісі</w:t>
      </w:r>
      <w:r w:rsidRPr="00F750FE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20355" w:rsidRPr="00F569D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 xml:space="preserve">В) Толған ел — тарихын таспен жазады, </w:t>
      </w:r>
    </w:p>
    <w:p w:rsidR="00420355" w:rsidRPr="00F569D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>Тозған ел — тарихын жаспен жазады.</w:t>
      </w:r>
    </w:p>
    <w:p w:rsidR="00420355" w:rsidRPr="00F569D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>С) Тәуелсіздік – тарих тұлпарының қос тізгіні.</w:t>
      </w:r>
    </w:p>
    <w:p w:rsidR="00420355" w:rsidRPr="00F569D2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>D) Бұл заманның ісін есті бітірмейді, епті бітіреді.</w:t>
      </w:r>
    </w:p>
    <w:p w:rsidR="00420355" w:rsidRPr="005E7C3C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b/>
          <w:sz w:val="24"/>
          <w:szCs w:val="24"/>
        </w:rPr>
        <w:t xml:space="preserve">3. Берілген сөздердің синонимін мәтіннен тауып жазыңыз.                                         </w:t>
      </w:r>
      <w:r w:rsidRPr="00F569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[</w:t>
      </w:r>
      <w:r w:rsidRPr="005E7C3C">
        <w:rPr>
          <w:rFonts w:ascii="Times New Roman" w:hAnsi="Times New Roman"/>
          <w:sz w:val="24"/>
          <w:szCs w:val="24"/>
        </w:rPr>
        <w:t>2</w:t>
      </w:r>
      <w:r w:rsidRPr="00F569D2">
        <w:rPr>
          <w:rFonts w:ascii="Times New Roman" w:hAnsi="Times New Roman"/>
          <w:sz w:val="24"/>
          <w:szCs w:val="24"/>
        </w:rPr>
        <w:t>]</w:t>
      </w:r>
    </w:p>
    <w:p w:rsidR="00420355" w:rsidRPr="005E7C3C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>аймақ _______________________</w:t>
      </w:r>
      <w:r w:rsidRPr="005E7C3C">
        <w:rPr>
          <w:rFonts w:ascii="Times New Roman" w:hAnsi="Times New Roman"/>
          <w:sz w:val="24"/>
          <w:szCs w:val="24"/>
        </w:rPr>
        <w:t>_________________________________________</w:t>
      </w:r>
    </w:p>
    <w:p w:rsidR="00420355" w:rsidRPr="005E7C3C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>түйе  _________________________</w:t>
      </w:r>
      <w:r w:rsidRPr="005E7C3C">
        <w:rPr>
          <w:rFonts w:ascii="Times New Roman" w:hAnsi="Times New Roman"/>
          <w:sz w:val="24"/>
          <w:szCs w:val="24"/>
        </w:rPr>
        <w:t>________________________________________</w:t>
      </w:r>
    </w:p>
    <w:p w:rsidR="00420355" w:rsidRPr="005E7C3C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>шындық ______________________</w:t>
      </w:r>
      <w:r w:rsidRPr="005E7C3C">
        <w:rPr>
          <w:rFonts w:ascii="Times New Roman" w:hAnsi="Times New Roman"/>
          <w:sz w:val="24"/>
          <w:szCs w:val="24"/>
        </w:rPr>
        <w:t>________________________________________</w:t>
      </w:r>
    </w:p>
    <w:p w:rsidR="00420355" w:rsidRPr="005E7C3C" w:rsidRDefault="00420355" w:rsidP="00F75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9D2">
        <w:rPr>
          <w:rFonts w:ascii="Times New Roman" w:hAnsi="Times New Roman"/>
          <w:sz w:val="24"/>
          <w:szCs w:val="24"/>
        </w:rPr>
        <w:t>заман ______________________</w:t>
      </w:r>
      <w:r w:rsidRPr="005E7C3C">
        <w:rPr>
          <w:rFonts w:ascii="Times New Roman" w:hAnsi="Times New Roman"/>
          <w:sz w:val="24"/>
          <w:szCs w:val="24"/>
        </w:rPr>
        <w:t>__________________________________________</w:t>
      </w:r>
    </w:p>
    <w:p w:rsidR="00420355" w:rsidRDefault="00420355" w:rsidP="00F750F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F750FE">
        <w:rPr>
          <w:rFonts w:ascii="Times New Roman" w:hAnsi="Times New Roman"/>
          <w:b/>
          <w:sz w:val="24"/>
          <w:szCs w:val="24"/>
        </w:rPr>
        <w:t xml:space="preserve">4. Мәтіндегі негізгі және қосымша 3 ақпараттарды ажыратыңыз.                              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>[3</w:t>
      </w:r>
      <w:r w:rsidRPr="00F569D2">
        <w:rPr>
          <w:rFonts w:ascii="Times New Roman" w:hAnsi="Times New Roman"/>
          <w:b/>
          <w:sz w:val="24"/>
          <w:szCs w:val="24"/>
        </w:rPr>
        <w:t>]</w:t>
      </w:r>
    </w:p>
    <w:p w:rsidR="00420355" w:rsidRPr="00F569D2" w:rsidRDefault="00420355" w:rsidP="00F750F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420355" w:rsidRPr="00410F81" w:rsidTr="00410F81">
        <w:tc>
          <w:tcPr>
            <w:tcW w:w="4785" w:type="dxa"/>
          </w:tcPr>
          <w:p w:rsidR="00420355" w:rsidRPr="00410F81" w:rsidRDefault="00420355" w:rsidP="00410F81">
            <w:pPr>
              <w:spacing w:after="0" w:line="240" w:lineRule="auto"/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Негізгі ақпарат   </w:t>
            </w:r>
          </w:p>
        </w:tc>
        <w:tc>
          <w:tcPr>
            <w:tcW w:w="4786" w:type="dxa"/>
          </w:tcPr>
          <w:p w:rsidR="00420355" w:rsidRPr="00410F81" w:rsidRDefault="00420355" w:rsidP="00410F81">
            <w:pPr>
              <w:spacing w:after="0" w:line="240" w:lineRule="auto"/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Қосымша ақпарат</w:t>
            </w:r>
          </w:p>
        </w:tc>
      </w:tr>
      <w:tr w:rsidR="00420355" w:rsidRPr="00410F81" w:rsidTr="00410F81">
        <w:tc>
          <w:tcPr>
            <w:tcW w:w="4785" w:type="dxa"/>
          </w:tcPr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</w:tr>
      <w:tr w:rsidR="00420355" w:rsidRPr="00410F81" w:rsidTr="00410F81">
        <w:tc>
          <w:tcPr>
            <w:tcW w:w="4785" w:type="dxa"/>
          </w:tcPr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</w:tr>
      <w:tr w:rsidR="00420355" w:rsidRPr="00410F81" w:rsidTr="00410F81">
        <w:tc>
          <w:tcPr>
            <w:tcW w:w="4785" w:type="dxa"/>
          </w:tcPr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420355" w:rsidRPr="00410F81" w:rsidRDefault="00420355" w:rsidP="00410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F81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</w:tr>
    </w:tbl>
    <w:p w:rsidR="00420355" w:rsidRPr="00F569D2" w:rsidRDefault="00420355" w:rsidP="00F750F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b/>
          <w:sz w:val="24"/>
          <w:szCs w:val="24"/>
          <w:lang w:val="en-US"/>
        </w:rPr>
        <w:t>5. Мәтінге қатысты ой-тұжырымыңызды жазыңыз.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[3]</w:t>
      </w: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</w:t>
      </w: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</w:t>
      </w:r>
    </w:p>
    <w:p w:rsidR="00420355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</w:t>
      </w:r>
      <w:r w:rsidRPr="00F569D2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420355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3.Тапсырма </w:t>
      </w:r>
      <w:r w:rsidRPr="00F569D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420355" w:rsidRPr="00F569D2" w:rsidRDefault="00420355" w:rsidP="005E7C3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>Төменде  берілген екі  тақырыптың  бірін  таңдап,  жазба  жұмысын  орындаңыз.</w:t>
      </w: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 xml:space="preserve">Жазылым  жұмысында  тақырыптан  ауытқымай,  абзац  түрлерін  жүйелі  құрастырып, </w:t>
      </w: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 xml:space="preserve">көркемдегіш  құралдарды,  көнерген  сөз,  эвфемизм,  дисфемизм,  табу  сөздерді  орынды </w:t>
      </w: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569D2">
        <w:rPr>
          <w:rFonts w:ascii="Times New Roman" w:hAnsi="Times New Roman"/>
          <w:sz w:val="24"/>
          <w:szCs w:val="24"/>
          <w:lang w:val="en-US"/>
        </w:rPr>
        <w:t>қолданып</w:t>
      </w:r>
      <w:r>
        <w:rPr>
          <w:rFonts w:ascii="Times New Roman" w:hAnsi="Times New Roman"/>
          <w:sz w:val="24"/>
          <w:szCs w:val="24"/>
          <w:lang w:val="en-US"/>
        </w:rPr>
        <w:t xml:space="preserve"> жазыңыз.                                                                                                                    [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F569D2">
        <w:rPr>
          <w:rFonts w:ascii="Times New Roman" w:hAnsi="Times New Roman"/>
          <w:sz w:val="24"/>
          <w:szCs w:val="24"/>
          <w:lang w:val="en-US"/>
        </w:rPr>
        <w:t>]</w:t>
      </w: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 w:rsidRPr="00F569D2">
        <w:rPr>
          <w:rFonts w:ascii="Times New Roman" w:hAnsi="Times New Roman"/>
          <w:b/>
          <w:i/>
          <w:sz w:val="24"/>
          <w:szCs w:val="24"/>
          <w:lang w:val="en-US"/>
        </w:rPr>
        <w:t xml:space="preserve">1.Астана – мәдениет пен өнер ордасы екендігін дәлелдеп, келісу-келіспеу себептерін </w:t>
      </w:r>
    </w:p>
    <w:p w:rsidR="00420355" w:rsidRPr="00F569D2" w:rsidRDefault="00420355" w:rsidP="005E7C3C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 w:rsidRPr="00F569D2">
        <w:rPr>
          <w:rFonts w:ascii="Times New Roman" w:hAnsi="Times New Roman"/>
          <w:b/>
          <w:i/>
          <w:sz w:val="24"/>
          <w:szCs w:val="24"/>
          <w:lang w:val="en-US"/>
        </w:rPr>
        <w:t>жазыңыз.</w:t>
      </w:r>
    </w:p>
    <w:p w:rsidR="00420355" w:rsidRDefault="00420355" w:rsidP="005E7C3C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 xml:space="preserve">2. </w:t>
      </w:r>
      <w:r w:rsidRPr="00F569D2">
        <w:rPr>
          <w:rFonts w:ascii="Times New Roman" w:hAnsi="Times New Roman"/>
          <w:b/>
          <w:i/>
          <w:sz w:val="24"/>
          <w:szCs w:val="24"/>
        </w:rPr>
        <w:t>Кез</w:t>
      </w: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i/>
          <w:sz w:val="24"/>
          <w:szCs w:val="24"/>
        </w:rPr>
        <w:t>келген</w:t>
      </w: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i/>
          <w:sz w:val="24"/>
          <w:szCs w:val="24"/>
        </w:rPr>
        <w:t>тарихи</w:t>
      </w: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i/>
          <w:sz w:val="24"/>
          <w:szCs w:val="24"/>
        </w:rPr>
        <w:t>тұлға</w:t>
      </w: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i/>
          <w:sz w:val="24"/>
          <w:szCs w:val="24"/>
        </w:rPr>
        <w:t>туралы</w:t>
      </w: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i/>
          <w:sz w:val="24"/>
          <w:szCs w:val="24"/>
        </w:rPr>
        <w:t>эссе</w:t>
      </w: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F569D2">
        <w:rPr>
          <w:rFonts w:ascii="Times New Roman" w:hAnsi="Times New Roman"/>
          <w:b/>
          <w:i/>
          <w:sz w:val="24"/>
          <w:szCs w:val="24"/>
        </w:rPr>
        <w:t>жазыңыз</w:t>
      </w:r>
      <w:r w:rsidRPr="005E7C3C">
        <w:rPr>
          <w:rFonts w:ascii="Times New Roman" w:hAnsi="Times New Roman"/>
          <w:b/>
          <w:i/>
          <w:sz w:val="24"/>
          <w:szCs w:val="24"/>
          <w:lang w:val="en-US"/>
        </w:rPr>
        <w:t>.</w:t>
      </w:r>
    </w:p>
    <w:sectPr w:rsidR="00420355" w:rsidSect="001F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9D2"/>
    <w:rsid w:val="00104E8A"/>
    <w:rsid w:val="00181BC4"/>
    <w:rsid w:val="001F0897"/>
    <w:rsid w:val="004005F8"/>
    <w:rsid w:val="00410F81"/>
    <w:rsid w:val="00420355"/>
    <w:rsid w:val="004E3B9B"/>
    <w:rsid w:val="005310B2"/>
    <w:rsid w:val="005E7C3C"/>
    <w:rsid w:val="00F569D2"/>
    <w:rsid w:val="00F7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897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569D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2</Pages>
  <Words>784</Words>
  <Characters>4471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2018-12-14T09:18:00Z</cp:lastPrinted>
  <dcterms:created xsi:type="dcterms:W3CDTF">2018-12-14T08:50:00Z</dcterms:created>
  <dcterms:modified xsi:type="dcterms:W3CDTF">2020-12-22T06:53:00Z</dcterms:modified>
</cp:coreProperties>
</file>