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520" w:rsidRPr="00D45520" w:rsidRDefault="00D45520" w:rsidP="00D45520">
      <w:pPr>
        <w:pStyle w:val="af3"/>
        <w:shd w:val="clear" w:color="auto" w:fill="F6FFF2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kern w:val="36"/>
          <w:sz w:val="27"/>
          <w:szCs w:val="27"/>
        </w:rPr>
      </w:pPr>
      <w:r w:rsidRPr="00D45520">
        <w:rPr>
          <w:rFonts w:ascii="Helvetica" w:hAnsi="Helvetica" w:cs="Helvetica"/>
          <w:color w:val="000000"/>
          <w:kern w:val="36"/>
          <w:sz w:val="27"/>
          <w:szCs w:val="27"/>
        </w:rPr>
        <w:t>Тройка векторов называется </w:t>
      </w:r>
      <w:r w:rsidRPr="00D45520">
        <w:rPr>
          <w:rFonts w:ascii="Helvetica" w:hAnsi="Helvetica" w:cs="Helvetica"/>
          <w:b/>
          <w:bCs/>
          <w:color w:val="000000"/>
          <w:kern w:val="36"/>
        </w:rPr>
        <w:t>упорядоченной</w:t>
      </w:r>
      <w:r w:rsidRPr="00D45520">
        <w:rPr>
          <w:rFonts w:ascii="Helvetica" w:hAnsi="Helvetica" w:cs="Helvetica"/>
          <w:color w:val="000000"/>
          <w:kern w:val="36"/>
          <w:sz w:val="27"/>
          <w:szCs w:val="27"/>
        </w:rPr>
        <w:t>, если четко сказано, какой вектор в ней идет первым, и так далее.</w:t>
      </w:r>
    </w:p>
    <w:p w:rsidR="00D45520" w:rsidRPr="00D45520" w:rsidRDefault="00D45520" w:rsidP="00D45520">
      <w:pPr>
        <w:pStyle w:val="af3"/>
        <w:shd w:val="clear" w:color="auto" w:fill="F6FFF2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kern w:val="36"/>
          <w:sz w:val="27"/>
          <w:szCs w:val="27"/>
        </w:rPr>
      </w:pPr>
      <w:r w:rsidRPr="00D45520">
        <w:rPr>
          <w:rFonts w:ascii="Helvetica" w:hAnsi="Helvetica" w:cs="Helvetica"/>
          <w:color w:val="000000"/>
          <w:kern w:val="36"/>
          <w:sz w:val="27"/>
          <w:szCs w:val="27"/>
        </w:rPr>
        <w:t>Тройка векторов a―, b― и c― называется </w:t>
      </w:r>
      <w:r w:rsidRPr="00D45520">
        <w:rPr>
          <w:rFonts w:ascii="Helvetica" w:hAnsi="Helvetica" w:cs="Helvetica"/>
          <w:b/>
          <w:bCs/>
          <w:color w:val="000000"/>
          <w:kern w:val="36"/>
        </w:rPr>
        <w:t>левой</w:t>
      </w:r>
      <w:r w:rsidRPr="00D45520">
        <w:rPr>
          <w:rFonts w:ascii="Helvetica" w:hAnsi="Helvetica" w:cs="Helvetica"/>
          <w:color w:val="000000"/>
          <w:kern w:val="36"/>
          <w:sz w:val="27"/>
          <w:szCs w:val="27"/>
        </w:rPr>
        <w:t>, если поворот от вектора a― к вектору b―, видимый с конца третьего вектора c―, осуществляется по ходу часовой стрелки (рис. 1).</w:t>
      </w:r>
    </w:p>
    <w:p w:rsidR="00D45520" w:rsidRPr="00D45520" w:rsidRDefault="00D45520" w:rsidP="00D45520">
      <w:pPr>
        <w:pStyle w:val="af3"/>
        <w:shd w:val="clear" w:color="auto" w:fill="F6FFF2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kern w:val="36"/>
          <w:sz w:val="27"/>
          <w:szCs w:val="27"/>
        </w:rPr>
      </w:pPr>
      <w:r w:rsidRPr="00D45520">
        <w:rPr>
          <w:rFonts w:ascii="Helvetica" w:hAnsi="Helvetica" w:cs="Helvetica"/>
          <w:color w:val="000000"/>
          <w:kern w:val="36"/>
          <w:sz w:val="27"/>
          <w:szCs w:val="27"/>
        </w:rPr>
        <w:t>Тройка векторов a―, b― и c― называется </w:t>
      </w:r>
      <w:r w:rsidRPr="00D45520">
        <w:rPr>
          <w:rFonts w:ascii="Helvetica" w:hAnsi="Helvetica" w:cs="Helvetica"/>
          <w:b/>
          <w:bCs/>
          <w:color w:val="000000"/>
          <w:kern w:val="36"/>
        </w:rPr>
        <w:t>правой</w:t>
      </w:r>
      <w:r w:rsidRPr="00D45520">
        <w:rPr>
          <w:rFonts w:ascii="Helvetica" w:hAnsi="Helvetica" w:cs="Helvetica"/>
          <w:color w:val="000000"/>
          <w:kern w:val="36"/>
          <w:sz w:val="27"/>
          <w:szCs w:val="27"/>
        </w:rPr>
        <w:t>, если поворот от вектора a― к вектору b―, видимый с конца третьего вектора c―, осуществляется против хода часовой стрелки (рис. 2).</w:t>
      </w:r>
    </w:p>
    <w:p w:rsidR="00D45520" w:rsidRDefault="00D45520" w:rsidP="00AD46D5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color w:val="000000"/>
          <w:kern w:val="36"/>
          <w:sz w:val="27"/>
          <w:szCs w:val="27"/>
          <w:lang w:eastAsia="ru-RU"/>
        </w:rPr>
      </w:pPr>
    </w:p>
    <w:p w:rsidR="003932C0" w:rsidRDefault="003932C0" w:rsidP="00AD46D5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color w:val="000000"/>
          <w:kern w:val="36"/>
          <w:sz w:val="27"/>
          <w:szCs w:val="27"/>
          <w:lang w:eastAsia="ru-RU"/>
        </w:rPr>
      </w:pPr>
    </w:p>
    <w:p w:rsidR="003932C0" w:rsidRPr="008E31CB" w:rsidRDefault="003932C0" w:rsidP="00AD46D5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0215" cy="1858645"/>
            <wp:effectExtent l="0" t="0" r="635" b="8255"/>
            <wp:docPr id="42" name="Рисунок 42" descr="Левая и правая тройки векторов, рисунок 1 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Левая и правая тройки векторов, рисунок 1 и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D5" w:rsidRPr="00D45520" w:rsidRDefault="00D45520" w:rsidP="00AD46D5">
      <w:r>
        <w:t>Левая тройка                                       Правая тройка</w:t>
      </w:r>
    </w:p>
    <w:p w:rsidR="00AD46D5" w:rsidRDefault="0037404A" w:rsidP="00AD46D5">
      <w:r>
        <w:rPr>
          <w:noProof/>
          <w:lang w:eastAsia="ru-RU"/>
        </w:rPr>
        <w:drawing>
          <wp:inline distT="0" distB="0" distL="0" distR="0" wp14:anchorId="45ADBC6C" wp14:editId="40CB60F6">
            <wp:extent cx="3207814" cy="232307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7" t="22918" r="47792" b="10586"/>
                    <a:stretch/>
                  </pic:blipFill>
                  <pic:spPr bwMode="auto">
                    <a:xfrm>
                      <a:off x="0" y="0"/>
                      <a:ext cx="3207983" cy="232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04A" w:rsidRDefault="0037404A" w:rsidP="00AD46D5">
      <w:r>
        <w:rPr>
          <w:noProof/>
          <w:lang w:eastAsia="ru-RU"/>
        </w:rPr>
        <w:lastRenderedPageBreak/>
        <w:drawing>
          <wp:inline distT="0" distB="0" distL="0" distR="0" wp14:anchorId="0EE74BE6" wp14:editId="68ADF9D9">
            <wp:extent cx="3173215" cy="2258815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22918" r="48908" b="12427"/>
                    <a:stretch/>
                  </pic:blipFill>
                  <pic:spPr bwMode="auto">
                    <a:xfrm>
                      <a:off x="0" y="0"/>
                      <a:ext cx="3173305" cy="225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04A" w:rsidRDefault="0037404A" w:rsidP="00AD46D5">
      <w:r>
        <w:rPr>
          <w:noProof/>
          <w:lang w:eastAsia="ru-RU"/>
        </w:rPr>
        <w:drawing>
          <wp:inline distT="0" distB="0" distL="0" distR="0" wp14:anchorId="43CE889D" wp14:editId="76D51911">
            <wp:extent cx="3202871" cy="22736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6" t="22918" r="47635" b="12003"/>
                    <a:stretch/>
                  </pic:blipFill>
                  <pic:spPr bwMode="auto">
                    <a:xfrm>
                      <a:off x="0" y="0"/>
                      <a:ext cx="3202925" cy="227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520" w:rsidRDefault="00D45520" w:rsidP="00AD46D5">
      <w:r>
        <w:rPr>
          <w:noProof/>
          <w:lang w:eastAsia="ru-RU"/>
        </w:rPr>
        <w:lastRenderedPageBreak/>
        <w:drawing>
          <wp:inline distT="0" distB="0" distL="0" distR="0">
            <wp:extent cx="6210935" cy="4654702"/>
            <wp:effectExtent l="0" t="0" r="0" b="0"/>
            <wp:docPr id="44" name="Рисунок 44" descr="https://ru-static.z-dn.net/files/d5b/bd658b0f8d876be5b0fcb039d2a749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ru-static.z-dn.net/files/d5b/bd658b0f8d876be5b0fcb039d2a749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6D5" w:rsidRPr="008E31CB" w:rsidRDefault="00AD46D5" w:rsidP="00AD46D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E31CB" w:rsidRPr="00D45520" w:rsidRDefault="008E31CB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8E31CB" w:rsidRPr="00D45520" w:rsidSect="008E31CB">
      <w:pgSz w:w="11906" w:h="16838"/>
      <w:pgMar w:top="1440" w:right="991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1CB"/>
    <w:rsid w:val="0037404A"/>
    <w:rsid w:val="003932C0"/>
    <w:rsid w:val="00457477"/>
    <w:rsid w:val="008E31CB"/>
    <w:rsid w:val="00936385"/>
    <w:rsid w:val="00AD46D5"/>
    <w:rsid w:val="00C270CD"/>
    <w:rsid w:val="00D45520"/>
    <w:rsid w:val="00E4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3F15B1-20C9-4F1F-B66A-37B842C0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Normal (Web)"/>
    <w:basedOn w:val="a"/>
    <w:uiPriority w:val="99"/>
    <w:semiHidden/>
    <w:unhideWhenUsed/>
    <w:rsid w:val="008E3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g-text">
    <w:name w:val="sg-text"/>
    <w:basedOn w:val="a0"/>
    <w:rsid w:val="008E3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4</TotalTime>
  <Pages>3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Учетная запись Майкрософт</cp:lastModifiedBy>
  <cp:revision>3</cp:revision>
  <dcterms:created xsi:type="dcterms:W3CDTF">2022-09-11T17:55:00Z</dcterms:created>
  <dcterms:modified xsi:type="dcterms:W3CDTF">2022-09-11T17:58:00Z</dcterms:modified>
</cp:coreProperties>
</file>