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D85" w:rsidRPr="00183870" w:rsidRDefault="00786D85" w:rsidP="00E715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83870">
        <w:rPr>
          <w:rFonts w:ascii="Times New Roman" w:hAnsi="Times New Roman" w:cs="Times New Roman"/>
          <w:sz w:val="28"/>
          <w:szCs w:val="28"/>
          <w:lang w:val="uk-UA"/>
        </w:rPr>
        <w:t>ВАРІАНТ</w:t>
      </w:r>
    </w:p>
    <w:p w:rsidR="00786D85" w:rsidRPr="00311DAD" w:rsidRDefault="00786D85" w:rsidP="0018387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11DA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вступного випробування з математики </w:t>
      </w:r>
    </w:p>
    <w:p w:rsidR="00786D85" w:rsidRPr="00311DAD" w:rsidRDefault="00786D85" w:rsidP="007A3E4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11DA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для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вступників</w:t>
      </w:r>
      <w:r w:rsidRPr="00311DA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7A3E41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до 8-го класу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Ліцею</w:t>
      </w:r>
    </w:p>
    <w:p w:rsidR="00786D85" w:rsidRDefault="00786D85" w:rsidP="00E715A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p w:rsidR="00786D85" w:rsidRPr="00E04630" w:rsidRDefault="00786D85" w:rsidP="00E715A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E0463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Частина перша</w:t>
      </w:r>
    </w:p>
    <w:p w:rsidR="00786D85" w:rsidRDefault="00786D85" w:rsidP="00E715A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04630">
        <w:rPr>
          <w:rFonts w:ascii="Times New Roman" w:hAnsi="Times New Roman" w:cs="Times New Roman"/>
          <w:sz w:val="24"/>
          <w:szCs w:val="24"/>
          <w:lang w:val="uk-UA"/>
        </w:rPr>
        <w:t>Завдання 1-12 мають по чотири варіанти відповідей, з яких ОДНА відповідь ПРАВИЛЬНА. Оберіть правильну, на вашу думку, відповідь та позначте її у бланку відповідей</w:t>
      </w:r>
    </w:p>
    <w:p w:rsidR="00786D85" w:rsidRPr="0017048C" w:rsidRDefault="00786D85" w:rsidP="00BB295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580CB2">
        <w:rPr>
          <w:rFonts w:ascii="Times New Roman" w:hAnsi="Times New Roman" w:cs="Times New Roman"/>
          <w:sz w:val="32"/>
          <w:szCs w:val="32"/>
          <w:lang w:val="uk-UA"/>
        </w:rPr>
        <w:t>1.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1 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t>Обчисліть значення виразу</w:t>
      </w:r>
      <w:r w:rsidRPr="0017048C">
        <w:rPr>
          <w:rFonts w:ascii="Times New Roman" w:hAnsi="Times New Roman" w:cs="Times New Roman"/>
          <w:sz w:val="32"/>
          <w:szCs w:val="32"/>
          <w:lang w:val="uk-UA"/>
        </w:rPr>
        <w:t xml:space="preserve">    </w:t>
      </w:r>
      <w:r>
        <w:rPr>
          <w:rFonts w:ascii="Times New Roman" w:hAnsi="Times New Roman" w:cs="Times New Roman"/>
          <w:sz w:val="32"/>
          <w:szCs w:val="32"/>
          <w:lang w:val="uk-UA"/>
        </w:rPr>
        <w:t>(5,6</w:t>
      </w:r>
      <w:r w:rsidRPr="005E7470">
        <w:rPr>
          <w:rFonts w:ascii="Times New Roman" w:hAnsi="Times New Roman" w:cs="Times New Roman"/>
          <w:sz w:val="32"/>
          <w:szCs w:val="32"/>
          <w:lang w:val="uk-UA"/>
        </w:rPr>
        <w:fldChar w:fldCharType="begin"/>
      </w:r>
      <w:r w:rsidRPr="005E7470">
        <w:rPr>
          <w:rFonts w:ascii="Times New Roman" w:hAnsi="Times New Roman" w:cs="Times New Roman"/>
          <w:sz w:val="32"/>
          <w:szCs w:val="32"/>
          <w:lang w:val="uk-UA"/>
        </w:rPr>
        <w:instrText xml:space="preserve"> QUOTE </w:instrText>
      </w:r>
      <w:r w:rsidRPr="005E747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75pt;height:11.25pt">
            <v:imagedata r:id="rId4" o:title="" chromakey="white"/>
          </v:shape>
        </w:pict>
      </w:r>
      <w:r w:rsidRPr="005E7470">
        <w:rPr>
          <w:rFonts w:ascii="Times New Roman" w:hAnsi="Times New Roman" w:cs="Times New Roman"/>
          <w:sz w:val="32"/>
          <w:szCs w:val="32"/>
          <w:lang w:val="uk-UA"/>
        </w:rPr>
        <w:instrText xml:space="preserve"> </w:instrText>
      </w:r>
      <w:r w:rsidRPr="005E7470">
        <w:rPr>
          <w:rFonts w:ascii="Times New Roman" w:hAnsi="Times New Roman" w:cs="Times New Roman"/>
          <w:sz w:val="32"/>
          <w:szCs w:val="32"/>
          <w:lang w:val="uk-UA"/>
        </w:rPr>
        <w:fldChar w:fldCharType="separate"/>
      </w:r>
      <w:r w:rsidRPr="005E7470">
        <w:pict>
          <v:shape id="_x0000_i1026" type="#_x0000_t75" style="width:12.75pt;height:11.25pt">
            <v:imagedata r:id="rId4" o:title="" chromakey="white"/>
          </v:shape>
        </w:pict>
      </w:r>
      <w:r w:rsidRPr="005E7470">
        <w:rPr>
          <w:rFonts w:ascii="Times New Roman" w:hAnsi="Times New Roman" w:cs="Times New Roman"/>
          <w:sz w:val="32"/>
          <w:szCs w:val="32"/>
          <w:lang w:val="uk-UA"/>
        </w:rPr>
        <w:fldChar w:fldCharType="end"/>
      </w:r>
      <w:r>
        <w:rPr>
          <w:rFonts w:ascii="Times New Roman" w:hAnsi="Times New Roman" w:cs="Times New Roman"/>
          <w:sz w:val="32"/>
          <w:szCs w:val="32"/>
          <w:lang w:val="uk-UA"/>
        </w:rPr>
        <w:t>7,2): (</w:t>
      </w:r>
      <w:r w:rsidRPr="005E7470">
        <w:rPr>
          <w:rFonts w:ascii="Times New Roman" w:hAnsi="Times New Roman" w:cs="Times New Roman"/>
          <w:sz w:val="32"/>
          <w:szCs w:val="32"/>
          <w:lang w:val="uk-UA"/>
        </w:rPr>
        <w:fldChar w:fldCharType="begin"/>
      </w:r>
      <w:r w:rsidRPr="005E7470">
        <w:rPr>
          <w:rFonts w:ascii="Times New Roman" w:hAnsi="Times New Roman" w:cs="Times New Roman"/>
          <w:sz w:val="32"/>
          <w:szCs w:val="32"/>
          <w:lang w:val="uk-UA"/>
        </w:rPr>
        <w:instrText xml:space="preserve"> QUOTE </w:instrText>
      </w:r>
      <w:r w:rsidRPr="005E7470">
        <w:pict>
          <v:shape id="_x0000_i1027" type="#_x0000_t75" style="width:12.75pt;height:11.25pt">
            <v:imagedata r:id="rId4" o:title="" chromakey="white"/>
          </v:shape>
        </w:pict>
      </w:r>
      <w:r w:rsidRPr="005E7470">
        <w:rPr>
          <w:rFonts w:ascii="Times New Roman" w:hAnsi="Times New Roman" w:cs="Times New Roman"/>
          <w:sz w:val="32"/>
          <w:szCs w:val="32"/>
          <w:lang w:val="uk-UA"/>
        </w:rPr>
        <w:instrText xml:space="preserve"> </w:instrText>
      </w:r>
      <w:r w:rsidRPr="005E7470">
        <w:rPr>
          <w:rFonts w:ascii="Times New Roman" w:hAnsi="Times New Roman" w:cs="Times New Roman"/>
          <w:sz w:val="32"/>
          <w:szCs w:val="32"/>
          <w:lang w:val="uk-UA"/>
        </w:rPr>
        <w:fldChar w:fldCharType="separate"/>
      </w:r>
      <w:r w:rsidRPr="005E7470">
        <w:pict>
          <v:shape id="_x0000_i1028" type="#_x0000_t75" style="width:12.75pt;height:11.25pt">
            <v:imagedata r:id="rId4" o:title="" chromakey="white"/>
          </v:shape>
        </w:pict>
      </w:r>
      <w:r w:rsidRPr="005E7470">
        <w:rPr>
          <w:rFonts w:ascii="Times New Roman" w:hAnsi="Times New Roman" w:cs="Times New Roman"/>
          <w:sz w:val="32"/>
          <w:szCs w:val="32"/>
          <w:lang w:val="uk-UA"/>
        </w:rPr>
        <w:fldChar w:fldCharType="end"/>
      </w:r>
      <w:r>
        <w:rPr>
          <w:rFonts w:ascii="Times New Roman" w:hAnsi="Times New Roman" w:cs="Times New Roman"/>
          <w:sz w:val="32"/>
          <w:szCs w:val="32"/>
          <w:lang w:val="uk-UA"/>
        </w:rPr>
        <w:t>0,2)</w:t>
      </w:r>
      <w:r w:rsidRPr="0017048C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t>.</w:t>
      </w:r>
    </w:p>
    <w:tbl>
      <w:tblPr>
        <w:tblW w:w="10195" w:type="dxa"/>
        <w:tblInd w:w="-106" w:type="dxa"/>
        <w:tblLook w:val="00A0"/>
      </w:tblPr>
      <w:tblGrid>
        <w:gridCol w:w="2660"/>
        <w:gridCol w:w="2607"/>
        <w:gridCol w:w="2464"/>
        <w:gridCol w:w="2464"/>
      </w:tblGrid>
      <w:tr w:rsidR="00786D85" w:rsidRPr="0017048C">
        <w:tc>
          <w:tcPr>
            <w:tcW w:w="2660" w:type="dxa"/>
          </w:tcPr>
          <w:p w:rsidR="00786D85" w:rsidRPr="005E7470" w:rsidRDefault="00786D85" w:rsidP="005E7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5E747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А) 8;</w:t>
            </w:r>
            <w:r w:rsidRPr="005E7470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t xml:space="preserve"> </w:t>
            </w:r>
          </w:p>
        </w:tc>
        <w:tc>
          <w:tcPr>
            <w:tcW w:w="2607" w:type="dxa"/>
          </w:tcPr>
          <w:p w:rsidR="00786D85" w:rsidRPr="004B58DF" w:rsidRDefault="00786D85" w:rsidP="005E74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uk-UA"/>
              </w:rPr>
            </w:pPr>
            <w:r w:rsidRPr="004B58DF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uk-UA"/>
              </w:rPr>
              <w:t>Б)</w:t>
            </w:r>
            <w:r w:rsidRPr="004B58DF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uk-UA"/>
              </w:rPr>
              <w:fldChar w:fldCharType="begin"/>
            </w:r>
            <w:r w:rsidRPr="004B58DF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uk-UA"/>
              </w:rPr>
              <w:instrText xml:space="preserve"> QUOTE </w:instrText>
            </w:r>
            <w:r w:rsidRPr="004B58DF">
              <w:rPr>
                <w:b/>
                <w:bCs/>
                <w:color w:val="FF0000"/>
                <w:sz w:val="32"/>
                <w:szCs w:val="32"/>
              </w:rPr>
              <w:pict>
                <v:shape id="_x0000_i1029" type="#_x0000_t75" style="width:16.5pt;height:18.75pt">
                  <v:imagedata r:id="rId5" o:title="" chromakey="white"/>
                </v:shape>
              </w:pict>
            </w:r>
            <w:r w:rsidRPr="004B58DF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uk-UA"/>
              </w:rPr>
              <w:instrText xml:space="preserve"> </w:instrText>
            </w:r>
            <w:r w:rsidRPr="004B58DF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uk-UA"/>
              </w:rPr>
              <w:fldChar w:fldCharType="separate"/>
            </w:r>
            <w:r w:rsidRPr="004B58DF">
              <w:rPr>
                <w:b/>
                <w:bCs/>
                <w:color w:val="FF0000"/>
                <w:sz w:val="32"/>
                <w:szCs w:val="32"/>
              </w:rPr>
              <w:pict>
                <v:shape id="_x0000_i1030" type="#_x0000_t75" style="width:16.5pt;height:18.75pt">
                  <v:imagedata r:id="rId5" o:title="" chromakey="white"/>
                </v:shape>
              </w:pict>
            </w:r>
            <w:r w:rsidRPr="004B58DF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uk-UA"/>
              </w:rPr>
              <w:fldChar w:fldCharType="end"/>
            </w:r>
            <w:r w:rsidRPr="004B58DF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uk-UA"/>
              </w:rPr>
              <w:t>8;</w:t>
            </w:r>
          </w:p>
        </w:tc>
        <w:tc>
          <w:tcPr>
            <w:tcW w:w="2464" w:type="dxa"/>
          </w:tcPr>
          <w:p w:rsidR="00786D85" w:rsidRPr="005E7470" w:rsidRDefault="00786D85" w:rsidP="005E7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5E747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В)</w:t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fldChar w:fldCharType="begin"/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instrText xml:space="preserve"> QUOTE </w:instrText>
            </w:r>
            <w:r w:rsidRPr="005E7470">
              <w:pict>
                <v:shape id="_x0000_i1031" type="#_x0000_t75" style="width:25.5pt;height:18.75pt">
                  <v:imagedata r:id="rId6" o:title="" chromakey="white"/>
                </v:shape>
              </w:pict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instrText xml:space="preserve"> </w:instrText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fldChar w:fldCharType="separate"/>
            </w:r>
            <w:r w:rsidRPr="005E7470">
              <w:pict>
                <v:shape id="_x0000_i1032" type="#_x0000_t75" style="width:25.5pt;height:18.75pt">
                  <v:imagedata r:id="rId6" o:title="" chromakey="white"/>
                </v:shape>
              </w:pict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fldChar w:fldCharType="end"/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;</w:t>
            </w:r>
          </w:p>
        </w:tc>
        <w:tc>
          <w:tcPr>
            <w:tcW w:w="2464" w:type="dxa"/>
          </w:tcPr>
          <w:p w:rsidR="00786D85" w:rsidRPr="005E7470" w:rsidRDefault="00786D85" w:rsidP="005E7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5E747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Г)</w:t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fldChar w:fldCharType="begin"/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instrText xml:space="preserve"> QUOTE </w:instrText>
            </w:r>
            <w:r w:rsidRPr="005E7470">
              <w:pict>
                <v:shape id="_x0000_i1033" type="#_x0000_t75" style="width:35.25pt;height:18.75pt">
                  <v:imagedata r:id="rId7" o:title="" chromakey="white"/>
                </v:shape>
              </w:pict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instrText xml:space="preserve"> </w:instrText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fldChar w:fldCharType="separate"/>
            </w:r>
            <w:r w:rsidRPr="005E7470">
              <w:pict>
                <v:shape id="_x0000_i1034" type="#_x0000_t75" style="width:35.25pt;height:18.75pt">
                  <v:imagedata r:id="rId7" o:title="" chromakey="white"/>
                </v:shape>
              </w:pict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fldChar w:fldCharType="end"/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.</w:t>
            </w:r>
          </w:p>
        </w:tc>
      </w:tr>
    </w:tbl>
    <w:p w:rsidR="00786D85" w:rsidRPr="00917775" w:rsidRDefault="00786D85" w:rsidP="00E715A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1.2</w:t>
      </w:r>
      <w:r w:rsidRPr="00917775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BB2959">
        <w:rPr>
          <w:rFonts w:ascii="Times New Roman" w:hAnsi="Times New Roman" w:cs="Times New Roman"/>
          <w:sz w:val="32"/>
          <w:szCs w:val="32"/>
        </w:rPr>
        <w:t xml:space="preserve"> </w:t>
      </w:r>
      <w:r w:rsidRPr="00917775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Спростити : </w:t>
      </w:r>
      <w:r w:rsidRPr="00917775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5E7470">
        <w:rPr>
          <w:rFonts w:ascii="Times New Roman" w:hAnsi="Times New Roman" w:cs="Times New Roman"/>
          <w:sz w:val="32"/>
          <w:szCs w:val="32"/>
          <w:lang w:val="uk-UA"/>
        </w:rPr>
        <w:fldChar w:fldCharType="begin"/>
      </w:r>
      <w:r w:rsidRPr="005E7470">
        <w:rPr>
          <w:rFonts w:ascii="Times New Roman" w:hAnsi="Times New Roman" w:cs="Times New Roman"/>
          <w:sz w:val="32"/>
          <w:szCs w:val="32"/>
          <w:lang w:val="uk-UA"/>
        </w:rPr>
        <w:instrText xml:space="preserve"> QUOTE </w:instrText>
      </w:r>
      <w:r w:rsidRPr="005E7470">
        <w:pict>
          <v:shape id="_x0000_i1035" type="#_x0000_t75" style="width:90.75pt;height:43.5pt">
            <v:imagedata r:id="rId8" o:title="" chromakey="white"/>
          </v:shape>
        </w:pict>
      </w:r>
      <w:r w:rsidRPr="005E7470">
        <w:rPr>
          <w:rFonts w:ascii="Times New Roman" w:hAnsi="Times New Roman" w:cs="Times New Roman"/>
          <w:sz w:val="32"/>
          <w:szCs w:val="32"/>
          <w:lang w:val="uk-UA"/>
        </w:rPr>
        <w:instrText xml:space="preserve"> </w:instrText>
      </w:r>
      <w:r w:rsidRPr="005E7470">
        <w:rPr>
          <w:rFonts w:ascii="Times New Roman" w:hAnsi="Times New Roman" w:cs="Times New Roman"/>
          <w:sz w:val="32"/>
          <w:szCs w:val="32"/>
          <w:lang w:val="uk-UA"/>
        </w:rPr>
        <w:fldChar w:fldCharType="separate"/>
      </w:r>
      <w:r w:rsidRPr="005E7470">
        <w:pict>
          <v:shape id="_x0000_i1036" type="#_x0000_t75" style="width:90.75pt;height:43.5pt">
            <v:imagedata r:id="rId8" o:title="" chromakey="white"/>
          </v:shape>
        </w:pict>
      </w:r>
      <w:r w:rsidRPr="005E7470">
        <w:rPr>
          <w:rFonts w:ascii="Times New Roman" w:hAnsi="Times New Roman" w:cs="Times New Roman"/>
          <w:sz w:val="32"/>
          <w:szCs w:val="32"/>
          <w:lang w:val="uk-UA"/>
        </w:rPr>
        <w:fldChar w:fldCharType="end"/>
      </w:r>
      <w:r w:rsidRPr="00917775">
        <w:rPr>
          <w:rFonts w:ascii="Times New Roman" w:hAnsi="Times New Roman" w:cs="Times New Roman"/>
          <w:sz w:val="32"/>
          <w:szCs w:val="32"/>
          <w:lang w:val="uk-UA"/>
        </w:rPr>
        <w:t xml:space="preserve">    .</w:t>
      </w:r>
    </w:p>
    <w:tbl>
      <w:tblPr>
        <w:tblW w:w="10195" w:type="dxa"/>
        <w:tblInd w:w="-106" w:type="dxa"/>
        <w:tblLook w:val="00A0"/>
      </w:tblPr>
      <w:tblGrid>
        <w:gridCol w:w="2660"/>
        <w:gridCol w:w="2607"/>
        <w:gridCol w:w="2464"/>
        <w:gridCol w:w="2464"/>
      </w:tblGrid>
      <w:tr w:rsidR="00786D85" w:rsidRPr="00917775">
        <w:tc>
          <w:tcPr>
            <w:tcW w:w="2660" w:type="dxa"/>
          </w:tcPr>
          <w:p w:rsidR="00786D85" w:rsidRPr="005E7470" w:rsidRDefault="00786D85" w:rsidP="005E7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5E747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А) </w:t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fldChar w:fldCharType="begin"/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instrText xml:space="preserve"> QUOTE </w:instrText>
            </w:r>
            <w:r w:rsidRPr="005E7470">
              <w:pict>
                <v:shape id="_x0000_i1037" type="#_x0000_t75" style="width:18pt;height:15pt">
                  <v:imagedata r:id="rId9" o:title="" chromakey="white"/>
                </v:shape>
              </w:pict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instrText xml:space="preserve"> </w:instrText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fldChar w:fldCharType="separate"/>
            </w:r>
            <w:r w:rsidRPr="005E7470">
              <w:pict>
                <v:shape id="_x0000_i1038" type="#_x0000_t75" style="width:18pt;height:15pt">
                  <v:imagedata r:id="rId9" o:title="" chromakey="white"/>
                </v:shape>
              </w:pict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fldChar w:fldCharType="end"/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;</w:t>
            </w:r>
            <w:r w:rsidRPr="005E7470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t xml:space="preserve"> </w:t>
            </w:r>
          </w:p>
        </w:tc>
        <w:tc>
          <w:tcPr>
            <w:tcW w:w="2607" w:type="dxa"/>
          </w:tcPr>
          <w:p w:rsidR="00786D85" w:rsidRPr="005E7470" w:rsidRDefault="00786D85" w:rsidP="005E7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5E747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Б)</w:t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fldChar w:fldCharType="begin"/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instrText xml:space="preserve"> QUOTE </w:instrText>
            </w:r>
            <w:r w:rsidRPr="005E7470">
              <w:pict>
                <v:shape id="_x0000_i1039" type="#_x0000_t75" style="width:31.5pt;height:19.5pt">
                  <v:imagedata r:id="rId10" o:title="" chromakey="white"/>
                </v:shape>
              </w:pict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instrText xml:space="preserve"> </w:instrText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fldChar w:fldCharType="separate"/>
            </w:r>
            <w:r w:rsidRPr="005E7470">
              <w:pict>
                <v:shape id="_x0000_i1040" type="#_x0000_t75" style="width:31.5pt;height:19.5pt">
                  <v:imagedata r:id="rId10" o:title="" chromakey="white"/>
                </v:shape>
              </w:pict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fldChar w:fldCharType="end"/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;</w:t>
            </w:r>
          </w:p>
        </w:tc>
        <w:tc>
          <w:tcPr>
            <w:tcW w:w="2464" w:type="dxa"/>
          </w:tcPr>
          <w:p w:rsidR="00786D85" w:rsidRPr="005E7470" w:rsidRDefault="00786D85" w:rsidP="005E7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5E747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В)</w:t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fldChar w:fldCharType="begin"/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instrText xml:space="preserve"> QUOTE </w:instrText>
            </w:r>
            <w:r w:rsidRPr="005E7470">
              <w:pict>
                <v:shape id="_x0000_i1041" type="#_x0000_t75" style="width:24.75pt;height:18.75pt">
                  <v:imagedata r:id="rId11" o:title="" chromakey="white"/>
                </v:shape>
              </w:pict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instrText xml:space="preserve"> </w:instrText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fldChar w:fldCharType="separate"/>
            </w:r>
            <w:r w:rsidRPr="005E7470">
              <w:pict>
                <v:shape id="_x0000_i1042" type="#_x0000_t75" style="width:24.75pt;height:18.75pt">
                  <v:imagedata r:id="rId11" o:title="" chromakey="white"/>
                </v:shape>
              </w:pict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fldChar w:fldCharType="end"/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;</w:t>
            </w:r>
          </w:p>
        </w:tc>
        <w:tc>
          <w:tcPr>
            <w:tcW w:w="2464" w:type="dxa"/>
          </w:tcPr>
          <w:p w:rsidR="00786D85" w:rsidRPr="004B58DF" w:rsidRDefault="00786D85" w:rsidP="005E74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uk-UA"/>
              </w:rPr>
            </w:pPr>
            <w:r w:rsidRPr="004B58DF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uk-UA"/>
              </w:rPr>
              <w:t>Г)</w:t>
            </w:r>
            <w:r w:rsidRPr="004B58DF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uk-UA"/>
              </w:rPr>
              <w:fldChar w:fldCharType="begin"/>
            </w:r>
            <w:r w:rsidRPr="004B58DF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uk-UA"/>
              </w:rPr>
              <w:instrText xml:space="preserve"> QUOTE </w:instrText>
            </w:r>
            <w:r w:rsidRPr="004B58DF">
              <w:rPr>
                <w:b/>
                <w:bCs/>
                <w:color w:val="FF0000"/>
                <w:sz w:val="32"/>
                <w:szCs w:val="32"/>
              </w:rPr>
              <w:pict>
                <v:shape id="_x0000_i1043" type="#_x0000_t75" style="width:31.5pt;height:19.5pt">
                  <v:imagedata r:id="rId12" o:title="" chromakey="white"/>
                </v:shape>
              </w:pict>
            </w:r>
            <w:r w:rsidRPr="004B58DF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uk-UA"/>
              </w:rPr>
              <w:instrText xml:space="preserve"> </w:instrText>
            </w:r>
            <w:r w:rsidRPr="004B58DF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uk-UA"/>
              </w:rPr>
              <w:fldChar w:fldCharType="separate"/>
            </w:r>
            <w:r w:rsidRPr="004B58DF">
              <w:rPr>
                <w:b/>
                <w:bCs/>
                <w:color w:val="FF0000"/>
                <w:sz w:val="32"/>
                <w:szCs w:val="32"/>
              </w:rPr>
              <w:pict>
                <v:shape id="_x0000_i1044" type="#_x0000_t75" style="width:31.5pt;height:19.5pt">
                  <v:imagedata r:id="rId12" o:title="" chromakey="white"/>
                </v:shape>
              </w:pict>
            </w:r>
            <w:r w:rsidRPr="004B58DF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uk-UA"/>
              </w:rPr>
              <w:fldChar w:fldCharType="end"/>
            </w:r>
            <w:r w:rsidRPr="004B58DF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uk-UA"/>
              </w:rPr>
              <w:t>.</w:t>
            </w:r>
          </w:p>
        </w:tc>
      </w:tr>
    </w:tbl>
    <w:p w:rsidR="00786D85" w:rsidRPr="00917775" w:rsidRDefault="00786D85" w:rsidP="00E715AC">
      <w:pPr>
        <w:pStyle w:val="NoSpacing"/>
        <w:tabs>
          <w:tab w:val="right" w:pos="9355"/>
        </w:tabs>
        <w:rPr>
          <w:rFonts w:ascii="Times New Roman" w:hAnsi="Times New Roman" w:cs="Times New Roman"/>
          <w:sz w:val="32"/>
          <w:szCs w:val="32"/>
          <w:lang w:val="uk-UA"/>
        </w:rPr>
      </w:pPr>
    </w:p>
    <w:p w:rsidR="00786D85" w:rsidRPr="00917775" w:rsidRDefault="00786D85" w:rsidP="00E715AC">
      <w:pPr>
        <w:pStyle w:val="NoSpacing"/>
        <w:tabs>
          <w:tab w:val="right" w:pos="9355"/>
        </w:tabs>
        <w:rPr>
          <w:rFonts w:ascii="Times New Roman" w:hAnsi="Times New Roman" w:cs="Times New Roman"/>
          <w:sz w:val="32"/>
          <w:szCs w:val="32"/>
        </w:rPr>
      </w:pPr>
      <w:r w:rsidRPr="00917775">
        <w:rPr>
          <w:rFonts w:ascii="Times New Roman" w:hAnsi="Times New Roman" w:cs="Times New Roman"/>
          <w:sz w:val="32"/>
          <w:szCs w:val="32"/>
          <w:lang w:val="uk-UA"/>
        </w:rPr>
        <w:t>1.3</w:t>
      </w:r>
      <w:r w:rsidRPr="00917775">
        <w:rPr>
          <w:rFonts w:ascii="Times New Roman" w:hAnsi="Times New Roman" w:cs="Times New Roman"/>
          <w:sz w:val="32"/>
          <w:szCs w:val="32"/>
        </w:rPr>
        <w:t xml:space="preserve"> </w:t>
      </w:r>
      <w:r w:rsidRPr="00917775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917775">
        <w:rPr>
          <w:rFonts w:ascii="Times New Roman" w:hAnsi="Times New Roman" w:cs="Times New Roman"/>
          <w:sz w:val="32"/>
          <w:szCs w:val="32"/>
        </w:rPr>
        <w:t xml:space="preserve"> Перетвор</w:t>
      </w:r>
      <w:r w:rsidRPr="00917775">
        <w:rPr>
          <w:rFonts w:ascii="Times New Roman" w:hAnsi="Times New Roman" w:cs="Times New Roman"/>
          <w:sz w:val="32"/>
          <w:szCs w:val="32"/>
          <w:lang w:val="uk-UA"/>
        </w:rPr>
        <w:t>і</w:t>
      </w:r>
      <w:r w:rsidRPr="00917775">
        <w:rPr>
          <w:rFonts w:ascii="Times New Roman" w:hAnsi="Times New Roman" w:cs="Times New Roman"/>
          <w:sz w:val="32"/>
          <w:szCs w:val="32"/>
        </w:rPr>
        <w:t xml:space="preserve">ть у многочлен вираз  </w:t>
      </w:r>
      <w:r w:rsidRPr="00917775">
        <w:rPr>
          <w:rFonts w:ascii="Times New Roman" w:hAnsi="Times New Roman" w:cs="Times New Roman"/>
          <w:sz w:val="32"/>
          <w:szCs w:val="32"/>
          <w:lang w:val="uk-UA"/>
        </w:rPr>
        <w:t>(</w:t>
      </w:r>
      <w:r w:rsidRPr="00917775">
        <w:rPr>
          <w:rFonts w:ascii="Times New Roman" w:hAnsi="Times New Roman" w:cs="Times New Roman"/>
          <w:i/>
          <w:iCs/>
          <w:sz w:val="32"/>
          <w:szCs w:val="32"/>
          <w:lang w:val="en-US"/>
        </w:rPr>
        <w:t>m</w:t>
      </w:r>
      <w:r w:rsidRPr="005E7470">
        <w:rPr>
          <w:rFonts w:ascii="Times New Roman" w:hAnsi="Times New Roman" w:cs="Times New Roman"/>
          <w:sz w:val="32"/>
          <w:szCs w:val="32"/>
        </w:rPr>
        <w:fldChar w:fldCharType="begin"/>
      </w:r>
      <w:r w:rsidRPr="005E7470">
        <w:rPr>
          <w:rFonts w:ascii="Times New Roman" w:hAnsi="Times New Roman" w:cs="Times New Roman"/>
          <w:sz w:val="32"/>
          <w:szCs w:val="32"/>
        </w:rPr>
        <w:instrText xml:space="preserve"> QUOTE </w:instrText>
      </w:r>
      <w:r w:rsidRPr="005E7470">
        <w:pict>
          <v:shape id="_x0000_i1045" type="#_x0000_t75" style="width:10.5pt;height:21.75pt">
            <v:imagedata r:id="rId13" o:title="" chromakey="white"/>
          </v:shape>
        </w:pict>
      </w:r>
      <w:r w:rsidRPr="005E7470">
        <w:rPr>
          <w:rFonts w:ascii="Times New Roman" w:hAnsi="Times New Roman" w:cs="Times New Roman"/>
          <w:sz w:val="32"/>
          <w:szCs w:val="32"/>
        </w:rPr>
        <w:instrText xml:space="preserve"> </w:instrText>
      </w:r>
      <w:r w:rsidRPr="005E7470">
        <w:rPr>
          <w:rFonts w:ascii="Times New Roman" w:hAnsi="Times New Roman" w:cs="Times New Roman"/>
          <w:sz w:val="32"/>
          <w:szCs w:val="32"/>
        </w:rPr>
        <w:fldChar w:fldCharType="separate"/>
      </w:r>
      <w:r w:rsidRPr="005E7470">
        <w:pict>
          <v:shape id="_x0000_i1046" type="#_x0000_t75" style="width:10.5pt;height:21.75pt">
            <v:imagedata r:id="rId13" o:title="" chromakey="white"/>
          </v:shape>
        </w:pict>
      </w:r>
      <w:r w:rsidRPr="005E7470">
        <w:rPr>
          <w:rFonts w:ascii="Times New Roman" w:hAnsi="Times New Roman" w:cs="Times New Roman"/>
          <w:sz w:val="32"/>
          <w:szCs w:val="32"/>
        </w:rPr>
        <w:fldChar w:fldCharType="end"/>
      </w:r>
      <w:r w:rsidRPr="00917775">
        <w:rPr>
          <w:rFonts w:ascii="Times New Roman" w:hAnsi="Times New Roman" w:cs="Times New Roman"/>
          <w:i/>
          <w:iCs/>
          <w:sz w:val="32"/>
          <w:szCs w:val="32"/>
        </w:rPr>
        <w:t>6</w:t>
      </w:r>
      <w:r w:rsidRPr="00917775">
        <w:rPr>
          <w:rFonts w:ascii="Times New Roman" w:hAnsi="Times New Roman" w:cs="Times New Roman"/>
          <w:i/>
          <w:iCs/>
          <w:sz w:val="32"/>
          <w:szCs w:val="32"/>
          <w:lang w:val="en-US"/>
        </w:rPr>
        <w:t>n</w:t>
      </w:r>
      <w:r w:rsidRPr="00917775">
        <w:rPr>
          <w:rFonts w:ascii="Times New Roman" w:hAnsi="Times New Roman" w:cs="Times New Roman"/>
          <w:sz w:val="32"/>
          <w:szCs w:val="32"/>
        </w:rPr>
        <w:t>)</w:t>
      </w:r>
      <w:r w:rsidRPr="00917775">
        <w:rPr>
          <w:rFonts w:ascii="Times New Roman" w:hAnsi="Times New Roman" w:cs="Times New Roman"/>
          <w:sz w:val="32"/>
          <w:szCs w:val="32"/>
          <w:vertAlign w:val="superscript"/>
        </w:rPr>
        <w:t>2</w:t>
      </w:r>
      <w:r w:rsidRPr="00917775">
        <w:rPr>
          <w:rFonts w:ascii="Times New Roman" w:hAnsi="Times New Roman" w:cs="Times New Roman"/>
          <w:sz w:val="32"/>
          <w:szCs w:val="32"/>
        </w:rPr>
        <w:t>.</w:t>
      </w:r>
    </w:p>
    <w:tbl>
      <w:tblPr>
        <w:tblW w:w="10365" w:type="dxa"/>
        <w:tblInd w:w="-106" w:type="dxa"/>
        <w:tblLook w:val="00A0"/>
      </w:tblPr>
      <w:tblGrid>
        <w:gridCol w:w="2694"/>
        <w:gridCol w:w="2552"/>
        <w:gridCol w:w="2551"/>
        <w:gridCol w:w="2568"/>
      </w:tblGrid>
      <w:tr w:rsidR="00786D85" w:rsidRPr="00917775">
        <w:tc>
          <w:tcPr>
            <w:tcW w:w="2694" w:type="dxa"/>
          </w:tcPr>
          <w:p w:rsidR="00786D85" w:rsidRPr="00917775" w:rsidRDefault="00786D85" w:rsidP="009F18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1777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А) </w:t>
            </w:r>
            <w:r w:rsidRPr="0091777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m</w:t>
            </w:r>
            <w:r w:rsidRPr="00AD29A5"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perscript"/>
              </w:rPr>
              <w:t>2</w:t>
            </w:r>
            <w:r w:rsidRPr="00AD29A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+36</w:t>
            </w:r>
            <w:r w:rsidRPr="0091777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n</w:t>
            </w:r>
            <w:r w:rsidRPr="00AD29A5"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perscript"/>
              </w:rPr>
              <w:t>2</w:t>
            </w:r>
            <w:r w:rsidRPr="009177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;</w:t>
            </w:r>
          </w:p>
        </w:tc>
        <w:tc>
          <w:tcPr>
            <w:tcW w:w="2552" w:type="dxa"/>
          </w:tcPr>
          <w:p w:rsidR="00786D85" w:rsidRPr="00917775" w:rsidRDefault="00786D85" w:rsidP="009F18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1777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Б) </w:t>
            </w:r>
            <w:r w:rsidRPr="0091777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m</w:t>
            </w:r>
            <w:r w:rsidRPr="00AD29A5"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perscript"/>
              </w:rPr>
              <w:t>2</w:t>
            </w:r>
            <w:r w:rsidRPr="00AD29A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+12</w:t>
            </w:r>
            <w:r w:rsidRPr="0091777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mn</w:t>
            </w:r>
            <w:r w:rsidRPr="00AD29A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+6</w:t>
            </w:r>
            <w:r w:rsidRPr="0091777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n</w:t>
            </w:r>
            <w:r w:rsidRPr="00AD29A5"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perscript"/>
              </w:rPr>
              <w:t>2</w:t>
            </w:r>
            <w:r w:rsidRPr="009177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  <w:tc>
          <w:tcPr>
            <w:tcW w:w="2551" w:type="dxa"/>
          </w:tcPr>
          <w:p w:rsidR="00786D85" w:rsidRPr="00917775" w:rsidRDefault="00786D85" w:rsidP="009F18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1777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В) </w:t>
            </w:r>
            <w:r w:rsidRPr="0091777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m</w:t>
            </w:r>
            <w:r w:rsidRPr="00AD29A5"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perscript"/>
              </w:rPr>
              <w:t>2</w:t>
            </w:r>
            <w:r w:rsidRPr="00AD29A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+6</w:t>
            </w:r>
            <w:r w:rsidRPr="0091777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mn</w:t>
            </w:r>
            <w:r w:rsidRPr="00AD29A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+36</w:t>
            </w:r>
            <w:r w:rsidRPr="0091777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n</w:t>
            </w:r>
            <w:r w:rsidRPr="00AD29A5">
              <w:rPr>
                <w:rFonts w:ascii="Times New Roman" w:hAnsi="Times New Roman" w:cs="Times New Roman"/>
                <w:i/>
                <w:iCs/>
                <w:sz w:val="28"/>
                <w:szCs w:val="28"/>
                <w:vertAlign w:val="superscript"/>
              </w:rPr>
              <w:t>2</w:t>
            </w:r>
            <w:r w:rsidRPr="009177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  <w:tc>
          <w:tcPr>
            <w:tcW w:w="2568" w:type="dxa"/>
          </w:tcPr>
          <w:p w:rsidR="00786D85" w:rsidRPr="00917775" w:rsidRDefault="00786D85" w:rsidP="009F18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D29A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4B58DF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uk-UA"/>
              </w:rPr>
              <w:t xml:space="preserve">Г) </w:t>
            </w:r>
            <w:r w:rsidRPr="004B58DF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val="en-US"/>
              </w:rPr>
              <w:t>m</w:t>
            </w:r>
            <w:r w:rsidRPr="004B58DF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vertAlign w:val="superscript"/>
              </w:rPr>
              <w:t>2</w:t>
            </w:r>
            <w:r w:rsidRPr="004B58DF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</w:rPr>
              <w:t>+12</w:t>
            </w:r>
            <w:r w:rsidRPr="004B58DF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val="en-US"/>
              </w:rPr>
              <w:t>mn</w:t>
            </w:r>
            <w:r w:rsidRPr="004B58DF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</w:rPr>
              <w:t>+3</w:t>
            </w:r>
            <w:r w:rsidRPr="004B58DF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val="en-US"/>
              </w:rPr>
              <w:t>6n</w:t>
            </w:r>
            <w:r w:rsidRPr="004B58DF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vertAlign w:val="superscript"/>
                <w:lang w:val="en-US"/>
              </w:rPr>
              <w:t>2</w:t>
            </w:r>
            <w:r w:rsidRPr="009177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.</w:t>
            </w:r>
          </w:p>
        </w:tc>
      </w:tr>
    </w:tbl>
    <w:p w:rsidR="00786D85" w:rsidRPr="00917775" w:rsidRDefault="00786D85" w:rsidP="00E715AC">
      <w:pPr>
        <w:pStyle w:val="NoSpacing"/>
        <w:tabs>
          <w:tab w:val="right" w:pos="9355"/>
        </w:tabs>
        <w:rPr>
          <w:rFonts w:ascii="Times New Roman" w:hAnsi="Times New Roman" w:cs="Times New Roman"/>
          <w:sz w:val="32"/>
          <w:szCs w:val="32"/>
        </w:rPr>
      </w:pPr>
      <w:r w:rsidRPr="00917775">
        <w:rPr>
          <w:rFonts w:ascii="Times New Roman" w:hAnsi="Times New Roman" w:cs="Times New Roman"/>
          <w:sz w:val="32"/>
          <w:szCs w:val="32"/>
          <w:lang w:val="uk-UA"/>
        </w:rPr>
        <w:t>1.4</w:t>
      </w:r>
      <w:r w:rsidRPr="00917775">
        <w:rPr>
          <w:rFonts w:ascii="Times New Roman" w:hAnsi="Times New Roman" w:cs="Times New Roman"/>
          <w:sz w:val="32"/>
          <w:szCs w:val="32"/>
        </w:rPr>
        <w:t xml:space="preserve"> </w:t>
      </w:r>
      <w:r w:rsidRPr="00917775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917775">
        <w:rPr>
          <w:rFonts w:ascii="Times New Roman" w:hAnsi="Times New Roman" w:cs="Times New Roman"/>
          <w:sz w:val="32"/>
          <w:szCs w:val="32"/>
        </w:rPr>
        <w:t xml:space="preserve">Через яку з даних точок проходить графік рівняння </w:t>
      </w:r>
      <w:r w:rsidRPr="00917775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917775">
        <w:rPr>
          <w:rFonts w:ascii="Times New Roman" w:hAnsi="Times New Roman" w:cs="Times New Roman"/>
          <w:i/>
          <w:iCs/>
          <w:sz w:val="32"/>
          <w:szCs w:val="32"/>
          <w:lang w:val="en-US"/>
        </w:rPr>
        <w:t>x</w:t>
      </w:r>
      <w:r w:rsidRPr="005E7470">
        <w:rPr>
          <w:rFonts w:ascii="Times New Roman" w:hAnsi="Times New Roman" w:cs="Times New Roman"/>
          <w:sz w:val="32"/>
          <w:szCs w:val="32"/>
        </w:rPr>
        <w:fldChar w:fldCharType="begin"/>
      </w:r>
      <w:r w:rsidRPr="005E7470">
        <w:rPr>
          <w:rFonts w:ascii="Times New Roman" w:hAnsi="Times New Roman" w:cs="Times New Roman"/>
          <w:sz w:val="32"/>
          <w:szCs w:val="32"/>
        </w:rPr>
        <w:instrText xml:space="preserve"> QUOTE </w:instrText>
      </w:r>
      <w:r w:rsidRPr="005E7470">
        <w:pict>
          <v:shape id="_x0000_i1047" type="#_x0000_t75" style="width:12.75pt;height:11.25pt">
            <v:imagedata r:id="rId4" o:title="" chromakey="white"/>
          </v:shape>
        </w:pict>
      </w:r>
      <w:r w:rsidRPr="005E7470">
        <w:rPr>
          <w:rFonts w:ascii="Times New Roman" w:hAnsi="Times New Roman" w:cs="Times New Roman"/>
          <w:sz w:val="32"/>
          <w:szCs w:val="32"/>
        </w:rPr>
        <w:instrText xml:space="preserve"> </w:instrText>
      </w:r>
      <w:r w:rsidRPr="005E7470">
        <w:rPr>
          <w:rFonts w:ascii="Times New Roman" w:hAnsi="Times New Roman" w:cs="Times New Roman"/>
          <w:sz w:val="32"/>
          <w:szCs w:val="32"/>
        </w:rPr>
        <w:fldChar w:fldCharType="separate"/>
      </w:r>
      <w:r w:rsidRPr="005E7470">
        <w:pict>
          <v:shape id="_x0000_i1048" type="#_x0000_t75" style="width:12.75pt;height:11.25pt">
            <v:imagedata r:id="rId4" o:title="" chromakey="white"/>
          </v:shape>
        </w:pict>
      </w:r>
      <w:r w:rsidRPr="005E7470">
        <w:rPr>
          <w:rFonts w:ascii="Times New Roman" w:hAnsi="Times New Roman" w:cs="Times New Roman"/>
          <w:sz w:val="32"/>
          <w:szCs w:val="32"/>
        </w:rPr>
        <w:fldChar w:fldCharType="end"/>
      </w:r>
      <w:r w:rsidRPr="00917775">
        <w:rPr>
          <w:rFonts w:ascii="Times New Roman" w:hAnsi="Times New Roman" w:cs="Times New Roman"/>
          <w:sz w:val="32"/>
          <w:szCs w:val="32"/>
        </w:rPr>
        <w:t>2</w:t>
      </w:r>
      <w:r w:rsidRPr="00917775">
        <w:rPr>
          <w:rFonts w:ascii="Times New Roman" w:hAnsi="Times New Roman" w:cs="Times New Roman"/>
          <w:i/>
          <w:iCs/>
          <w:sz w:val="32"/>
          <w:szCs w:val="32"/>
          <w:lang w:val="en-US"/>
        </w:rPr>
        <w:t>y</w:t>
      </w:r>
      <w:r w:rsidRPr="00917775">
        <w:rPr>
          <w:rFonts w:ascii="Times New Roman" w:hAnsi="Times New Roman" w:cs="Times New Roman"/>
          <w:sz w:val="32"/>
          <w:szCs w:val="32"/>
        </w:rPr>
        <w:t>=7 ?</w:t>
      </w:r>
    </w:p>
    <w:tbl>
      <w:tblPr>
        <w:tblW w:w="0" w:type="auto"/>
        <w:tblInd w:w="-106" w:type="dxa"/>
        <w:tblLook w:val="00A0"/>
      </w:tblPr>
      <w:tblGrid>
        <w:gridCol w:w="2392"/>
        <w:gridCol w:w="2393"/>
        <w:gridCol w:w="2393"/>
        <w:gridCol w:w="2393"/>
      </w:tblGrid>
      <w:tr w:rsidR="00786D85" w:rsidRPr="00917775">
        <w:tc>
          <w:tcPr>
            <w:tcW w:w="2392" w:type="dxa"/>
          </w:tcPr>
          <w:p w:rsidR="00786D85" w:rsidRPr="00917775" w:rsidRDefault="00786D85" w:rsidP="009F18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1777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А) А(</w:t>
            </w:r>
            <w:r w:rsidRPr="00917775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12</w:t>
            </w:r>
            <w:r w:rsidRPr="0091777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;</w:t>
            </w:r>
            <w:r w:rsidRPr="00917775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3</w:t>
            </w:r>
            <w:r w:rsidRPr="0091777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);</w:t>
            </w:r>
          </w:p>
        </w:tc>
        <w:tc>
          <w:tcPr>
            <w:tcW w:w="2393" w:type="dxa"/>
          </w:tcPr>
          <w:p w:rsidR="00786D85" w:rsidRPr="004B58DF" w:rsidRDefault="00786D85" w:rsidP="009F18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</w:pPr>
            <w:r w:rsidRPr="004B58DF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uk-UA"/>
              </w:rPr>
              <w:t xml:space="preserve">   Б) В(</w:t>
            </w:r>
            <w:r w:rsidRPr="004B58DF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en-US"/>
              </w:rPr>
              <w:t>11</w:t>
            </w:r>
            <w:r w:rsidRPr="004B58DF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uk-UA"/>
              </w:rPr>
              <w:t>;</w:t>
            </w:r>
            <w:r w:rsidRPr="004B58DF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en-US"/>
              </w:rPr>
              <w:t>2</w:t>
            </w:r>
            <w:r w:rsidRPr="004B58DF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uk-UA"/>
              </w:rPr>
              <w:t>);</w:t>
            </w:r>
          </w:p>
        </w:tc>
        <w:tc>
          <w:tcPr>
            <w:tcW w:w="2393" w:type="dxa"/>
          </w:tcPr>
          <w:p w:rsidR="00786D85" w:rsidRPr="00917775" w:rsidRDefault="00786D85" w:rsidP="009F18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1777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    В) С(</w:t>
            </w:r>
            <w:r w:rsidRPr="00917775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0</w:t>
            </w:r>
            <w:r w:rsidRPr="0091777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;</w:t>
            </w:r>
            <w:r w:rsidRPr="00917775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7</w:t>
            </w:r>
            <w:r w:rsidRPr="0091777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);</w:t>
            </w:r>
          </w:p>
        </w:tc>
        <w:tc>
          <w:tcPr>
            <w:tcW w:w="2393" w:type="dxa"/>
          </w:tcPr>
          <w:p w:rsidR="00786D85" w:rsidRPr="00917775" w:rsidRDefault="00786D85" w:rsidP="009F18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17775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 </w:t>
            </w:r>
            <w:r w:rsidRPr="00917775"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  <w:r w:rsidRPr="0091777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Г) </w:t>
            </w:r>
            <w:r w:rsidRPr="00917775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D </w:t>
            </w:r>
            <w:r w:rsidRPr="0091777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(</w:t>
            </w:r>
            <w:r w:rsidRPr="00917775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5</w:t>
            </w:r>
            <w:r w:rsidRPr="0091777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;</w:t>
            </w:r>
            <w:r w:rsidRPr="00917775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</w:t>
            </w:r>
            <w:r w:rsidRPr="0091777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).</w:t>
            </w:r>
          </w:p>
        </w:tc>
      </w:tr>
    </w:tbl>
    <w:p w:rsidR="00786D85" w:rsidRPr="00917775" w:rsidRDefault="00786D85" w:rsidP="00E715A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p w:rsidR="00786D85" w:rsidRPr="00917775" w:rsidRDefault="00786D85" w:rsidP="00E715A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17775">
        <w:rPr>
          <w:rFonts w:ascii="Times New Roman" w:hAnsi="Times New Roman" w:cs="Times New Roman"/>
          <w:sz w:val="32"/>
          <w:szCs w:val="32"/>
          <w:lang w:val="uk-UA"/>
        </w:rPr>
        <w:t>1.</w:t>
      </w:r>
      <w:r w:rsidRPr="00917775">
        <w:rPr>
          <w:rFonts w:ascii="Times New Roman" w:hAnsi="Times New Roman" w:cs="Times New Roman"/>
          <w:sz w:val="32"/>
          <w:szCs w:val="32"/>
        </w:rPr>
        <w:t xml:space="preserve">5 </w:t>
      </w:r>
      <w:r w:rsidRPr="00917775">
        <w:rPr>
          <w:rFonts w:ascii="Times New Roman" w:hAnsi="Times New Roman" w:cs="Times New Roman"/>
          <w:sz w:val="32"/>
          <w:szCs w:val="32"/>
          <w:lang w:val="uk-UA"/>
        </w:rPr>
        <w:t xml:space="preserve"> Винесіть спільний множник за дужки  </w:t>
      </w:r>
      <w:r w:rsidRPr="005E7470">
        <w:rPr>
          <w:rFonts w:ascii="Times New Roman" w:hAnsi="Times New Roman" w:cs="Times New Roman"/>
          <w:sz w:val="32"/>
          <w:szCs w:val="32"/>
          <w:lang w:val="uk-UA"/>
        </w:rPr>
        <w:fldChar w:fldCharType="begin"/>
      </w:r>
      <w:r w:rsidRPr="005E7470">
        <w:rPr>
          <w:rFonts w:ascii="Times New Roman" w:hAnsi="Times New Roman" w:cs="Times New Roman"/>
          <w:sz w:val="32"/>
          <w:szCs w:val="32"/>
          <w:lang w:val="uk-UA"/>
        </w:rPr>
        <w:instrText xml:space="preserve"> QUOTE </w:instrText>
      </w:r>
      <w:r w:rsidRPr="005E7470">
        <w:pict>
          <v:shape id="_x0000_i1049" type="#_x0000_t75" style="width:12.75pt;height:11.25pt">
            <v:imagedata r:id="rId4" o:title="" chromakey="white"/>
          </v:shape>
        </w:pict>
      </w:r>
      <w:r w:rsidRPr="005E7470">
        <w:rPr>
          <w:rFonts w:ascii="Times New Roman" w:hAnsi="Times New Roman" w:cs="Times New Roman"/>
          <w:sz w:val="32"/>
          <w:szCs w:val="32"/>
          <w:lang w:val="uk-UA"/>
        </w:rPr>
        <w:instrText xml:space="preserve"> </w:instrText>
      </w:r>
      <w:r w:rsidRPr="005E7470">
        <w:rPr>
          <w:rFonts w:ascii="Times New Roman" w:hAnsi="Times New Roman" w:cs="Times New Roman"/>
          <w:sz w:val="32"/>
          <w:szCs w:val="32"/>
          <w:lang w:val="uk-UA"/>
        </w:rPr>
        <w:fldChar w:fldCharType="separate"/>
      </w:r>
      <w:r w:rsidRPr="005E7470">
        <w:pict>
          <v:shape id="_x0000_i1050" type="#_x0000_t75" style="width:12.75pt;height:11.25pt">
            <v:imagedata r:id="rId4" o:title="" chromakey="white"/>
          </v:shape>
        </w:pict>
      </w:r>
      <w:r w:rsidRPr="005E7470">
        <w:rPr>
          <w:rFonts w:ascii="Times New Roman" w:hAnsi="Times New Roman" w:cs="Times New Roman"/>
          <w:sz w:val="32"/>
          <w:szCs w:val="32"/>
          <w:lang w:val="uk-UA"/>
        </w:rPr>
        <w:fldChar w:fldCharType="end"/>
      </w:r>
      <w:r w:rsidRPr="00917775">
        <w:rPr>
          <w:rFonts w:ascii="Times New Roman" w:hAnsi="Times New Roman" w:cs="Times New Roman"/>
          <w:sz w:val="32"/>
          <w:szCs w:val="32"/>
          <w:lang w:val="uk-UA"/>
        </w:rPr>
        <w:t>24</w:t>
      </w:r>
      <w:r w:rsidRPr="00917775">
        <w:rPr>
          <w:rFonts w:ascii="Times New Roman" w:hAnsi="Times New Roman" w:cs="Times New Roman"/>
          <w:i/>
          <w:iCs/>
          <w:sz w:val="32"/>
          <w:szCs w:val="32"/>
          <w:lang w:val="en-US"/>
        </w:rPr>
        <w:t>xy</w:t>
      </w:r>
      <w:r w:rsidRPr="00917775">
        <w:rPr>
          <w:rFonts w:ascii="Times New Roman" w:hAnsi="Times New Roman" w:cs="Times New Roman"/>
          <w:sz w:val="32"/>
          <w:szCs w:val="32"/>
        </w:rPr>
        <w:t xml:space="preserve"> +3</w:t>
      </w:r>
      <w:r w:rsidRPr="00917775">
        <w:rPr>
          <w:rFonts w:ascii="Times New Roman" w:hAnsi="Times New Roman" w:cs="Times New Roman"/>
          <w:i/>
          <w:iCs/>
          <w:sz w:val="32"/>
          <w:szCs w:val="32"/>
          <w:lang w:val="en-US"/>
        </w:rPr>
        <w:t>xz</w:t>
      </w:r>
      <w:r w:rsidRPr="00917775">
        <w:rPr>
          <w:rFonts w:ascii="Times New Roman" w:hAnsi="Times New Roman" w:cs="Times New Roman"/>
          <w:sz w:val="32"/>
          <w:szCs w:val="32"/>
        </w:rPr>
        <w:t>.</w:t>
      </w:r>
    </w:p>
    <w:tbl>
      <w:tblPr>
        <w:tblW w:w="10474" w:type="dxa"/>
        <w:tblInd w:w="-106" w:type="dxa"/>
        <w:tblLook w:val="00A0"/>
      </w:tblPr>
      <w:tblGrid>
        <w:gridCol w:w="2392"/>
        <w:gridCol w:w="2393"/>
        <w:gridCol w:w="2836"/>
        <w:gridCol w:w="2853"/>
      </w:tblGrid>
      <w:tr w:rsidR="00786D85" w:rsidRPr="00917775">
        <w:tc>
          <w:tcPr>
            <w:tcW w:w="2392" w:type="dxa"/>
          </w:tcPr>
          <w:p w:rsidR="00786D85" w:rsidRPr="00917775" w:rsidRDefault="00786D85" w:rsidP="009F18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1777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А) </w:t>
            </w:r>
            <w:r w:rsidRPr="00917775">
              <w:rPr>
                <w:rFonts w:ascii="Times New Roman" w:hAnsi="Times New Roman" w:cs="Times New Roman"/>
                <w:i/>
                <w:iCs/>
                <w:sz w:val="32"/>
                <w:szCs w:val="32"/>
                <w:lang w:val="en-US"/>
              </w:rPr>
              <w:t>x</w:t>
            </w:r>
            <w:r w:rsidRPr="00917775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</w:t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fldChar w:fldCharType="begin"/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instrText xml:space="preserve"> QUOTE </w:instrText>
            </w:r>
            <w:r w:rsidRPr="005E7470">
              <w:pict>
                <v:shape id="_x0000_i1051" type="#_x0000_t75" style="width:12.75pt;height:11.25pt">
                  <v:imagedata r:id="rId4" o:title="" chromakey="white"/>
                </v:shape>
              </w:pict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instrText xml:space="preserve"> </w:instrText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fldChar w:fldCharType="separate"/>
            </w:r>
            <w:r w:rsidRPr="005E7470">
              <w:pict>
                <v:shape id="_x0000_i1052" type="#_x0000_t75" style="width:12.75pt;height:11.25pt">
                  <v:imagedata r:id="rId4" o:title="" chromakey="white"/>
                </v:shape>
              </w:pict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fldChar w:fldCharType="end"/>
            </w:r>
            <w:r w:rsidRPr="00917775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24</w:t>
            </w:r>
            <w:r w:rsidRPr="00917775">
              <w:rPr>
                <w:rFonts w:ascii="Times New Roman" w:hAnsi="Times New Roman" w:cs="Times New Roman"/>
                <w:i/>
                <w:iCs/>
                <w:sz w:val="32"/>
                <w:szCs w:val="32"/>
                <w:lang w:val="en-US"/>
              </w:rPr>
              <w:t>y</w:t>
            </w:r>
            <w:r w:rsidRPr="00917775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+3</w:t>
            </w:r>
            <w:r w:rsidRPr="00917775">
              <w:rPr>
                <w:rFonts w:ascii="Times New Roman" w:hAnsi="Times New Roman" w:cs="Times New Roman"/>
                <w:i/>
                <w:iCs/>
                <w:sz w:val="32"/>
                <w:szCs w:val="32"/>
                <w:lang w:val="en-US"/>
              </w:rPr>
              <w:t>z</w:t>
            </w:r>
            <w:r w:rsidRPr="00917775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)</w:t>
            </w:r>
            <w:r w:rsidRPr="0091777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;</w:t>
            </w:r>
          </w:p>
        </w:tc>
        <w:tc>
          <w:tcPr>
            <w:tcW w:w="2393" w:type="dxa"/>
          </w:tcPr>
          <w:p w:rsidR="00786D85" w:rsidRPr="00917775" w:rsidRDefault="00786D85" w:rsidP="009F18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1777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  Б)</w:t>
            </w:r>
            <w:r w:rsidRPr="0091777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17775">
              <w:rPr>
                <w:rFonts w:ascii="Times New Roman" w:hAnsi="Times New Roman" w:cs="Times New Roman"/>
                <w:sz w:val="32"/>
                <w:szCs w:val="32"/>
                <w:lang w:val="en-US" w:eastAsia="ru-RU"/>
              </w:rPr>
              <w:t>3</w:t>
            </w:r>
            <w:r w:rsidRPr="00917775">
              <w:rPr>
                <w:rFonts w:ascii="Times New Roman" w:hAnsi="Times New Roman" w:cs="Times New Roman"/>
                <w:i/>
                <w:iCs/>
                <w:sz w:val="32"/>
                <w:szCs w:val="32"/>
                <w:lang w:val="en-US" w:eastAsia="ru-RU"/>
              </w:rPr>
              <w:t>x</w:t>
            </w:r>
            <w:r w:rsidRPr="00917775">
              <w:rPr>
                <w:rFonts w:ascii="Times New Roman" w:hAnsi="Times New Roman" w:cs="Times New Roman"/>
                <w:sz w:val="32"/>
                <w:szCs w:val="32"/>
                <w:lang w:val="en-US" w:eastAsia="ru-RU"/>
              </w:rPr>
              <w:t>(24</w:t>
            </w:r>
            <w:r w:rsidRPr="00917775">
              <w:rPr>
                <w:rFonts w:ascii="Times New Roman" w:hAnsi="Times New Roman" w:cs="Times New Roman"/>
                <w:i/>
                <w:iCs/>
                <w:sz w:val="32"/>
                <w:szCs w:val="32"/>
                <w:lang w:val="en-US" w:eastAsia="ru-RU"/>
              </w:rPr>
              <w:t>y</w:t>
            </w:r>
            <w:r w:rsidRPr="00917775">
              <w:rPr>
                <w:rFonts w:ascii="Times New Roman" w:hAnsi="Times New Roman" w:cs="Times New Roman"/>
                <w:sz w:val="32"/>
                <w:szCs w:val="32"/>
                <w:lang w:val="en-US" w:eastAsia="ru-RU"/>
              </w:rPr>
              <w:t>+</w:t>
            </w:r>
            <w:r w:rsidRPr="00917775">
              <w:rPr>
                <w:rFonts w:ascii="Times New Roman" w:hAnsi="Times New Roman" w:cs="Times New Roman"/>
                <w:i/>
                <w:iCs/>
                <w:sz w:val="32"/>
                <w:szCs w:val="32"/>
                <w:lang w:val="en-US" w:eastAsia="ru-RU"/>
              </w:rPr>
              <w:t>z</w:t>
            </w:r>
            <w:r w:rsidRPr="0091777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);</w:t>
            </w:r>
          </w:p>
        </w:tc>
        <w:tc>
          <w:tcPr>
            <w:tcW w:w="2836" w:type="dxa"/>
          </w:tcPr>
          <w:p w:rsidR="00786D85" w:rsidRPr="004B58DF" w:rsidRDefault="00786D85" w:rsidP="009F18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</w:pPr>
            <w:r w:rsidRPr="004B58DF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uk-UA"/>
              </w:rPr>
              <w:t xml:space="preserve">     В</w:t>
            </w:r>
            <w:r w:rsidRPr="004B58DF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  <w:t xml:space="preserve">) </w:t>
            </w:r>
            <w:r w:rsidRPr="004B58DF">
              <w:rPr>
                <w:rFonts w:ascii="Times New Roman" w:hAnsi="Times New Roman" w:cs="Times New Roman"/>
                <w:b/>
                <w:bCs/>
                <w:color w:val="FF0000"/>
                <w:spacing w:val="1"/>
                <w:w w:val="102"/>
                <w:sz w:val="32"/>
                <w:szCs w:val="32"/>
                <w:lang w:val="en-US" w:eastAsia="ru-RU"/>
              </w:rPr>
              <w:fldChar w:fldCharType="begin"/>
            </w:r>
            <w:r w:rsidRPr="004B58DF">
              <w:rPr>
                <w:rFonts w:ascii="Times New Roman" w:hAnsi="Times New Roman" w:cs="Times New Roman"/>
                <w:b/>
                <w:bCs/>
                <w:color w:val="FF0000"/>
                <w:spacing w:val="1"/>
                <w:w w:val="102"/>
                <w:sz w:val="32"/>
                <w:szCs w:val="32"/>
                <w:lang w:val="en-US" w:eastAsia="ru-RU"/>
              </w:rPr>
              <w:instrText xml:space="preserve"> QUOTE </w:instrText>
            </w:r>
            <w:r w:rsidRPr="004B58DF">
              <w:rPr>
                <w:b/>
                <w:bCs/>
                <w:color w:val="FF0000"/>
                <w:sz w:val="32"/>
                <w:szCs w:val="32"/>
              </w:rPr>
              <w:pict>
                <v:shape id="_x0000_i1053" type="#_x0000_t75" style="width:12.75pt;height:11.25pt">
                  <v:imagedata r:id="rId4" o:title="" chromakey="white"/>
                </v:shape>
              </w:pict>
            </w:r>
            <w:r w:rsidRPr="004B58DF">
              <w:rPr>
                <w:rFonts w:ascii="Times New Roman" w:hAnsi="Times New Roman" w:cs="Times New Roman"/>
                <w:b/>
                <w:bCs/>
                <w:color w:val="FF0000"/>
                <w:spacing w:val="1"/>
                <w:w w:val="102"/>
                <w:sz w:val="32"/>
                <w:szCs w:val="32"/>
                <w:lang w:val="en-US" w:eastAsia="ru-RU"/>
              </w:rPr>
              <w:instrText xml:space="preserve"> </w:instrText>
            </w:r>
            <w:r w:rsidRPr="004B58DF">
              <w:rPr>
                <w:rFonts w:ascii="Times New Roman" w:hAnsi="Times New Roman" w:cs="Times New Roman"/>
                <w:b/>
                <w:bCs/>
                <w:color w:val="FF0000"/>
                <w:spacing w:val="1"/>
                <w:w w:val="102"/>
                <w:sz w:val="32"/>
                <w:szCs w:val="32"/>
                <w:lang w:val="en-US" w:eastAsia="ru-RU"/>
              </w:rPr>
              <w:fldChar w:fldCharType="separate"/>
            </w:r>
            <w:r w:rsidRPr="004B58DF">
              <w:rPr>
                <w:b/>
                <w:bCs/>
                <w:color w:val="FF0000"/>
                <w:sz w:val="32"/>
                <w:szCs w:val="32"/>
              </w:rPr>
              <w:pict>
                <v:shape id="_x0000_i1054" type="#_x0000_t75" style="width:12.75pt;height:11.25pt">
                  <v:imagedata r:id="rId4" o:title="" chromakey="white"/>
                </v:shape>
              </w:pict>
            </w:r>
            <w:r w:rsidRPr="004B58DF">
              <w:rPr>
                <w:rFonts w:ascii="Times New Roman" w:hAnsi="Times New Roman" w:cs="Times New Roman"/>
                <w:b/>
                <w:bCs/>
                <w:color w:val="FF0000"/>
                <w:spacing w:val="1"/>
                <w:w w:val="102"/>
                <w:sz w:val="32"/>
                <w:szCs w:val="32"/>
                <w:lang w:val="en-US" w:eastAsia="ru-RU"/>
              </w:rPr>
              <w:fldChar w:fldCharType="end"/>
            </w:r>
            <w:r w:rsidRPr="004B58DF">
              <w:rPr>
                <w:rFonts w:ascii="Times New Roman" w:hAnsi="Times New Roman" w:cs="Times New Roman"/>
                <w:b/>
                <w:bCs/>
                <w:color w:val="FF0000"/>
                <w:spacing w:val="1"/>
                <w:w w:val="102"/>
                <w:sz w:val="32"/>
                <w:szCs w:val="32"/>
                <w:lang w:val="en-US" w:eastAsia="ru-RU"/>
              </w:rPr>
              <w:t>3</w:t>
            </w:r>
            <w:r w:rsidRPr="004B58DF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pacing w:val="1"/>
                <w:w w:val="102"/>
                <w:sz w:val="32"/>
                <w:szCs w:val="32"/>
                <w:lang w:val="en-US" w:eastAsia="ru-RU"/>
              </w:rPr>
              <w:t>x</w:t>
            </w:r>
            <w:r w:rsidRPr="004B58DF">
              <w:rPr>
                <w:rFonts w:ascii="Times New Roman" w:hAnsi="Times New Roman" w:cs="Times New Roman"/>
                <w:b/>
                <w:bCs/>
                <w:color w:val="FF0000"/>
                <w:spacing w:val="1"/>
                <w:w w:val="102"/>
                <w:sz w:val="32"/>
                <w:szCs w:val="32"/>
                <w:lang w:val="en-US" w:eastAsia="ru-RU"/>
              </w:rPr>
              <w:t>(8</w:t>
            </w:r>
            <w:r w:rsidRPr="004B58DF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pacing w:val="1"/>
                <w:w w:val="102"/>
                <w:sz w:val="32"/>
                <w:szCs w:val="32"/>
                <w:lang w:val="en-US" w:eastAsia="ru-RU"/>
              </w:rPr>
              <w:t>y</w:t>
            </w:r>
            <w:r w:rsidRPr="004B58DF">
              <w:rPr>
                <w:rFonts w:ascii="Times New Roman" w:hAnsi="Times New Roman" w:cs="Times New Roman"/>
                <w:b/>
                <w:bCs/>
                <w:color w:val="FF0000"/>
                <w:spacing w:val="1"/>
                <w:w w:val="102"/>
                <w:sz w:val="32"/>
                <w:szCs w:val="32"/>
                <w:lang w:val="en-US" w:eastAsia="ru-RU"/>
              </w:rPr>
              <w:fldChar w:fldCharType="begin"/>
            </w:r>
            <w:r w:rsidRPr="004B58DF">
              <w:rPr>
                <w:rFonts w:ascii="Times New Roman" w:hAnsi="Times New Roman" w:cs="Times New Roman"/>
                <w:b/>
                <w:bCs/>
                <w:color w:val="FF0000"/>
                <w:spacing w:val="1"/>
                <w:w w:val="102"/>
                <w:sz w:val="32"/>
                <w:szCs w:val="32"/>
                <w:lang w:val="en-US" w:eastAsia="ru-RU"/>
              </w:rPr>
              <w:instrText xml:space="preserve"> QUOTE </w:instrText>
            </w:r>
            <w:r w:rsidRPr="004B58DF">
              <w:rPr>
                <w:b/>
                <w:bCs/>
                <w:color w:val="FF0000"/>
                <w:sz w:val="32"/>
                <w:szCs w:val="32"/>
              </w:rPr>
              <w:pict>
                <v:shape id="_x0000_i1055" type="#_x0000_t75" style="width:12.75pt;height:11.25pt">
                  <v:imagedata r:id="rId4" o:title="" chromakey="white"/>
                </v:shape>
              </w:pict>
            </w:r>
            <w:r w:rsidRPr="004B58DF">
              <w:rPr>
                <w:rFonts w:ascii="Times New Roman" w:hAnsi="Times New Roman" w:cs="Times New Roman"/>
                <w:b/>
                <w:bCs/>
                <w:color w:val="FF0000"/>
                <w:spacing w:val="1"/>
                <w:w w:val="102"/>
                <w:sz w:val="32"/>
                <w:szCs w:val="32"/>
                <w:lang w:val="en-US" w:eastAsia="ru-RU"/>
              </w:rPr>
              <w:instrText xml:space="preserve"> </w:instrText>
            </w:r>
            <w:r w:rsidRPr="004B58DF">
              <w:rPr>
                <w:rFonts w:ascii="Times New Roman" w:hAnsi="Times New Roman" w:cs="Times New Roman"/>
                <w:b/>
                <w:bCs/>
                <w:color w:val="FF0000"/>
                <w:spacing w:val="1"/>
                <w:w w:val="102"/>
                <w:sz w:val="32"/>
                <w:szCs w:val="32"/>
                <w:lang w:val="en-US" w:eastAsia="ru-RU"/>
              </w:rPr>
              <w:fldChar w:fldCharType="separate"/>
            </w:r>
            <w:r w:rsidRPr="004B58DF">
              <w:rPr>
                <w:b/>
                <w:bCs/>
                <w:color w:val="FF0000"/>
                <w:sz w:val="32"/>
                <w:szCs w:val="32"/>
              </w:rPr>
              <w:pict>
                <v:shape id="_x0000_i1056" type="#_x0000_t75" style="width:12.75pt;height:11.25pt">
                  <v:imagedata r:id="rId4" o:title="" chromakey="white"/>
                </v:shape>
              </w:pict>
            </w:r>
            <w:r w:rsidRPr="004B58DF">
              <w:rPr>
                <w:rFonts w:ascii="Times New Roman" w:hAnsi="Times New Roman" w:cs="Times New Roman"/>
                <w:b/>
                <w:bCs/>
                <w:color w:val="FF0000"/>
                <w:spacing w:val="1"/>
                <w:w w:val="102"/>
                <w:sz w:val="32"/>
                <w:szCs w:val="32"/>
                <w:lang w:val="en-US" w:eastAsia="ru-RU"/>
              </w:rPr>
              <w:fldChar w:fldCharType="end"/>
            </w:r>
            <w:r w:rsidRPr="004B58DF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pacing w:val="1"/>
                <w:w w:val="102"/>
                <w:sz w:val="32"/>
                <w:szCs w:val="32"/>
                <w:lang w:val="en-US" w:eastAsia="ru-RU"/>
              </w:rPr>
              <w:t>z</w:t>
            </w:r>
            <w:r w:rsidRPr="004B58DF">
              <w:rPr>
                <w:rFonts w:ascii="Times New Roman" w:hAnsi="Times New Roman" w:cs="Times New Roman"/>
                <w:b/>
                <w:bCs/>
                <w:color w:val="FF0000"/>
                <w:spacing w:val="1"/>
                <w:w w:val="102"/>
                <w:sz w:val="32"/>
                <w:szCs w:val="32"/>
                <w:lang w:val="en-US" w:eastAsia="ru-RU"/>
              </w:rPr>
              <w:t>)</w:t>
            </w:r>
            <w:r w:rsidRPr="004B58DF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val="uk-UA"/>
              </w:rPr>
              <w:t>;</w:t>
            </w:r>
          </w:p>
        </w:tc>
        <w:tc>
          <w:tcPr>
            <w:tcW w:w="2853" w:type="dxa"/>
          </w:tcPr>
          <w:p w:rsidR="00786D85" w:rsidRPr="00917775" w:rsidRDefault="00786D85" w:rsidP="009F18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17775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 Г)</w:t>
            </w:r>
            <w:r w:rsidRPr="0091777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val="en-US" w:eastAsia="ru-RU"/>
              </w:rPr>
              <w:fldChar w:fldCharType="begin"/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val="en-US" w:eastAsia="ru-RU"/>
              </w:rPr>
              <w:instrText xml:space="preserve"> QUOTE </w:instrText>
            </w:r>
            <w:r w:rsidRPr="005E7470">
              <w:pict>
                <v:shape id="_x0000_i1057" type="#_x0000_t75" style="width:12.75pt;height:11.25pt">
                  <v:imagedata r:id="rId4" o:title="" chromakey="white"/>
                </v:shape>
              </w:pict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val="en-US" w:eastAsia="ru-RU"/>
              </w:rPr>
              <w:instrText xml:space="preserve"> </w:instrText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val="en-US" w:eastAsia="ru-RU"/>
              </w:rPr>
              <w:fldChar w:fldCharType="separate"/>
            </w:r>
            <w:r w:rsidRPr="005E7470">
              <w:pict>
                <v:shape id="_x0000_i1058" type="#_x0000_t75" style="width:12.75pt;height:11.25pt">
                  <v:imagedata r:id="rId4" o:title="" chromakey="white"/>
                </v:shape>
              </w:pict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val="en-US" w:eastAsia="ru-RU"/>
              </w:rPr>
              <w:fldChar w:fldCharType="end"/>
            </w:r>
            <w:r w:rsidRPr="00917775">
              <w:rPr>
                <w:rFonts w:ascii="Times New Roman" w:hAnsi="Times New Roman" w:cs="Times New Roman"/>
                <w:sz w:val="32"/>
                <w:szCs w:val="32"/>
                <w:lang w:val="en-US" w:eastAsia="ru-RU"/>
              </w:rPr>
              <w:t>3</w:t>
            </w:r>
            <w:r w:rsidRPr="00917775">
              <w:rPr>
                <w:rFonts w:ascii="Times New Roman" w:hAnsi="Times New Roman" w:cs="Times New Roman"/>
                <w:i/>
                <w:iCs/>
                <w:sz w:val="32"/>
                <w:szCs w:val="32"/>
                <w:lang w:val="en-US" w:eastAsia="ru-RU"/>
              </w:rPr>
              <w:t>x</w:t>
            </w:r>
            <w:r w:rsidRPr="00917775">
              <w:rPr>
                <w:rFonts w:ascii="Times New Roman" w:hAnsi="Times New Roman" w:cs="Times New Roman"/>
                <w:sz w:val="32"/>
                <w:szCs w:val="32"/>
                <w:lang w:val="en-US" w:eastAsia="ru-RU"/>
              </w:rPr>
              <w:t>(8</w:t>
            </w:r>
            <w:r w:rsidRPr="00917775">
              <w:rPr>
                <w:rFonts w:ascii="Times New Roman" w:hAnsi="Times New Roman" w:cs="Times New Roman"/>
                <w:i/>
                <w:iCs/>
                <w:sz w:val="32"/>
                <w:szCs w:val="32"/>
                <w:lang w:val="en-US" w:eastAsia="ru-RU"/>
              </w:rPr>
              <w:t>y</w:t>
            </w:r>
            <w:r w:rsidRPr="00917775">
              <w:rPr>
                <w:rFonts w:ascii="Times New Roman" w:hAnsi="Times New Roman" w:cs="Times New Roman"/>
                <w:sz w:val="32"/>
                <w:szCs w:val="32"/>
                <w:lang w:val="uk-UA" w:eastAsia="ru-RU"/>
              </w:rPr>
              <w:t>+</w:t>
            </w:r>
            <w:r w:rsidRPr="00917775">
              <w:rPr>
                <w:rFonts w:ascii="Times New Roman" w:hAnsi="Times New Roman" w:cs="Times New Roman"/>
                <w:i/>
                <w:iCs/>
                <w:sz w:val="32"/>
                <w:szCs w:val="32"/>
                <w:lang w:val="en-US" w:eastAsia="ru-RU"/>
              </w:rPr>
              <w:t>z</w:t>
            </w:r>
            <w:r w:rsidRPr="00917775">
              <w:rPr>
                <w:rFonts w:ascii="Times New Roman" w:hAnsi="Times New Roman" w:cs="Times New Roman"/>
                <w:sz w:val="32"/>
                <w:szCs w:val="32"/>
                <w:lang w:val="en-US" w:eastAsia="ru-RU"/>
              </w:rPr>
              <w:t>)</w:t>
            </w:r>
            <w:r w:rsidRPr="0091777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</w:tbl>
    <w:p w:rsidR="00786D85" w:rsidRPr="00917775" w:rsidRDefault="00786D85" w:rsidP="00E715A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86D85" w:rsidRPr="00917775" w:rsidRDefault="00786D85" w:rsidP="00E715A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17775">
        <w:rPr>
          <w:rFonts w:ascii="Times New Roman" w:hAnsi="Times New Roman" w:cs="Times New Roman"/>
          <w:sz w:val="32"/>
          <w:szCs w:val="32"/>
        </w:rPr>
        <w:t>1.6</w:t>
      </w:r>
      <w:r w:rsidRPr="00917775">
        <w:rPr>
          <w:rFonts w:ascii="Times New Roman" w:hAnsi="Times New Roman" w:cs="Times New Roman"/>
          <w:sz w:val="28"/>
          <w:szCs w:val="28"/>
        </w:rPr>
        <w:t xml:space="preserve">  </w:t>
      </w:r>
      <w:r w:rsidRPr="00917775">
        <w:rPr>
          <w:rFonts w:ascii="Times New Roman" w:hAnsi="Times New Roman" w:cs="Times New Roman"/>
          <w:sz w:val="32"/>
          <w:szCs w:val="32"/>
        </w:rPr>
        <w:t xml:space="preserve">Подайте вираз у вигляді многочлена      </w:t>
      </w:r>
      <w:r w:rsidRPr="00917775">
        <w:rPr>
          <w:position w:val="-10"/>
          <w:sz w:val="32"/>
          <w:szCs w:val="32"/>
        </w:rPr>
        <w:object w:dxaOrig="2040" w:dyaOrig="360">
          <v:shape id="_x0000_i1059" type="#_x0000_t75" style="width:124.5pt;height:22.5pt" o:ole="">
            <v:imagedata r:id="rId14" o:title=""/>
          </v:shape>
          <o:OLEObject Type="Embed" ProgID="Equation.3" ShapeID="_x0000_i1059" DrawAspect="Content" ObjectID="_1684835003" r:id="rId15"/>
        </w:object>
      </w:r>
      <w:r w:rsidRPr="00917775">
        <w:rPr>
          <w:position w:val="-10"/>
          <w:sz w:val="32"/>
          <w:szCs w:val="32"/>
        </w:rPr>
        <w:t>.</w:t>
      </w:r>
    </w:p>
    <w:p w:rsidR="00786D85" w:rsidRPr="00917775" w:rsidRDefault="00786D85" w:rsidP="00E715A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17775">
        <w:rPr>
          <w:rFonts w:ascii="Times New Roman" w:hAnsi="Times New Roman" w:cs="Times New Roman"/>
          <w:sz w:val="32"/>
          <w:szCs w:val="32"/>
        </w:rPr>
        <w:t xml:space="preserve">А) </w:t>
      </w:r>
      <w:r w:rsidRPr="00917775">
        <w:rPr>
          <w:rFonts w:ascii="Times New Roman" w:hAnsi="Times New Roman" w:cs="Times New Roman"/>
          <w:position w:val="-6"/>
          <w:sz w:val="24"/>
          <w:szCs w:val="24"/>
        </w:rPr>
        <w:object w:dxaOrig="780" w:dyaOrig="320">
          <v:shape id="_x0000_i1060" type="#_x0000_t75" style="width:49.5pt;height:20.25pt" o:ole="">
            <v:imagedata r:id="rId16" o:title=""/>
          </v:shape>
          <o:OLEObject Type="Embed" ProgID="Equation.3" ShapeID="_x0000_i1060" DrawAspect="Content" ObjectID="_1684835004" r:id="rId17"/>
        </w:object>
      </w:r>
      <w:r w:rsidRPr="00917775">
        <w:rPr>
          <w:rFonts w:ascii="Times New Roman" w:hAnsi="Times New Roman" w:cs="Times New Roman"/>
          <w:sz w:val="32"/>
          <w:szCs w:val="32"/>
        </w:rPr>
        <w:t xml:space="preserve">;  </w:t>
      </w:r>
      <w:r w:rsidRPr="00917775">
        <w:rPr>
          <w:rFonts w:ascii="Times New Roman" w:hAnsi="Times New Roman" w:cs="Times New Roman"/>
          <w:sz w:val="32"/>
          <w:szCs w:val="32"/>
        </w:rPr>
        <w:tab/>
      </w:r>
      <w:r w:rsidRPr="004B58DF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     Б) </w:t>
      </w:r>
      <w:r w:rsidRPr="004B58DF">
        <w:rPr>
          <w:rFonts w:ascii="Times New Roman" w:hAnsi="Times New Roman" w:cs="Times New Roman"/>
          <w:b/>
          <w:bCs/>
          <w:color w:val="FF0000"/>
          <w:sz w:val="32"/>
          <w:szCs w:val="32"/>
          <w:lang w:val="uk-UA"/>
        </w:rPr>
        <w:t xml:space="preserve">  </w:t>
      </w:r>
      <w:r w:rsidRPr="004B58DF">
        <w:rPr>
          <w:rFonts w:ascii="Times New Roman" w:hAnsi="Times New Roman" w:cs="Times New Roman"/>
          <w:b/>
          <w:bCs/>
          <w:color w:val="FF0000"/>
          <w:position w:val="-6"/>
          <w:sz w:val="32"/>
          <w:szCs w:val="32"/>
        </w:rPr>
        <w:object w:dxaOrig="780" w:dyaOrig="320">
          <v:shape id="_x0000_i1061" type="#_x0000_t75" style="width:49.5pt;height:20.25pt" o:ole="">
            <v:imagedata r:id="rId18" o:title=""/>
          </v:shape>
          <o:OLEObject Type="Embed" ProgID="Equation.3" ShapeID="_x0000_i1061" DrawAspect="Content" ObjectID="_1684835005" r:id="rId19"/>
        </w:object>
      </w:r>
      <w:r w:rsidRPr="004B58DF">
        <w:rPr>
          <w:rFonts w:ascii="Times New Roman" w:hAnsi="Times New Roman" w:cs="Times New Roman"/>
          <w:b/>
          <w:bCs/>
          <w:color w:val="FF0000"/>
          <w:sz w:val="32"/>
          <w:szCs w:val="32"/>
        </w:rPr>
        <w:t>;</w:t>
      </w:r>
      <w:r w:rsidRPr="00917775">
        <w:rPr>
          <w:rFonts w:ascii="Times New Roman" w:hAnsi="Times New Roman" w:cs="Times New Roman"/>
          <w:sz w:val="32"/>
          <w:szCs w:val="32"/>
        </w:rPr>
        <w:tab/>
        <w:t xml:space="preserve">            В)</w:t>
      </w:r>
      <w:r w:rsidRPr="00917775">
        <w:rPr>
          <w:rFonts w:ascii="Times New Roman" w:hAnsi="Times New Roman" w:cs="Times New Roman"/>
          <w:position w:val="-10"/>
          <w:sz w:val="24"/>
          <w:szCs w:val="24"/>
        </w:rPr>
        <w:t xml:space="preserve"> </w:t>
      </w:r>
      <w:r w:rsidRPr="00917775">
        <w:rPr>
          <w:rFonts w:ascii="Times New Roman" w:hAnsi="Times New Roman" w:cs="Times New Roman"/>
          <w:position w:val="-6"/>
          <w:sz w:val="24"/>
          <w:szCs w:val="24"/>
        </w:rPr>
        <w:object w:dxaOrig="740" w:dyaOrig="320">
          <v:shape id="_x0000_i1062" type="#_x0000_t75" style="width:53.25pt;height:21.75pt" o:ole="">
            <v:imagedata r:id="rId20" o:title=""/>
          </v:shape>
          <o:OLEObject Type="Embed" ProgID="Equation.3" ShapeID="_x0000_i1062" DrawAspect="Content" ObjectID="_1684835006" r:id="rId21"/>
        </w:object>
      </w:r>
      <w:r w:rsidRPr="00917775">
        <w:rPr>
          <w:rFonts w:ascii="Times New Roman" w:hAnsi="Times New Roman" w:cs="Times New Roman"/>
          <w:i/>
          <w:iCs/>
          <w:sz w:val="32"/>
          <w:szCs w:val="32"/>
          <w:lang w:val="uk-UA"/>
        </w:rPr>
        <w:t xml:space="preserve"> </w:t>
      </w:r>
      <w:r w:rsidRPr="00917775">
        <w:rPr>
          <w:rFonts w:ascii="Times New Roman" w:hAnsi="Times New Roman" w:cs="Times New Roman"/>
          <w:sz w:val="32"/>
          <w:szCs w:val="32"/>
        </w:rPr>
        <w:t>;</w:t>
      </w:r>
      <w:r w:rsidRPr="00917775">
        <w:rPr>
          <w:rFonts w:ascii="Times New Roman" w:hAnsi="Times New Roman" w:cs="Times New Roman"/>
          <w:sz w:val="32"/>
          <w:szCs w:val="32"/>
        </w:rPr>
        <w:tab/>
        <w:t xml:space="preserve">          Г)</w:t>
      </w:r>
      <w:r w:rsidRPr="00917775">
        <w:rPr>
          <w:rFonts w:ascii="Times New Roman" w:hAnsi="Times New Roman" w:cs="Times New Roman"/>
          <w:position w:val="-10"/>
          <w:sz w:val="24"/>
          <w:szCs w:val="24"/>
        </w:rPr>
        <w:t xml:space="preserve"> </w:t>
      </w:r>
      <w:r w:rsidRPr="00917775">
        <w:rPr>
          <w:rFonts w:ascii="Times New Roman" w:hAnsi="Times New Roman" w:cs="Times New Roman"/>
          <w:position w:val="-6"/>
          <w:sz w:val="24"/>
          <w:szCs w:val="24"/>
        </w:rPr>
        <w:object w:dxaOrig="660" w:dyaOrig="320">
          <v:shape id="_x0000_i1063" type="#_x0000_t75" style="width:42pt;height:20.25pt" o:ole="">
            <v:imagedata r:id="rId22" o:title=""/>
          </v:shape>
          <o:OLEObject Type="Embed" ProgID="Equation.3" ShapeID="_x0000_i1063" DrawAspect="Content" ObjectID="_1684835007" r:id="rId23"/>
        </w:object>
      </w:r>
      <w:r w:rsidRPr="00917775">
        <w:rPr>
          <w:rFonts w:ascii="Times New Roman" w:hAnsi="Times New Roman" w:cs="Times New Roman"/>
          <w:i/>
          <w:iCs/>
          <w:sz w:val="32"/>
          <w:szCs w:val="32"/>
          <w:lang w:val="uk-UA"/>
        </w:rPr>
        <w:t xml:space="preserve"> </w:t>
      </w:r>
      <w:r w:rsidRPr="00917775">
        <w:rPr>
          <w:rFonts w:ascii="Times New Roman" w:hAnsi="Times New Roman" w:cs="Times New Roman"/>
          <w:sz w:val="32"/>
          <w:szCs w:val="32"/>
        </w:rPr>
        <w:t>.</w:t>
      </w:r>
    </w:p>
    <w:tbl>
      <w:tblPr>
        <w:tblW w:w="0" w:type="auto"/>
        <w:tblInd w:w="-106" w:type="dxa"/>
        <w:tblLook w:val="00A0"/>
      </w:tblPr>
      <w:tblGrid>
        <w:gridCol w:w="1586"/>
        <w:gridCol w:w="877"/>
        <w:gridCol w:w="709"/>
        <w:gridCol w:w="1586"/>
        <w:gridCol w:w="169"/>
        <w:gridCol w:w="1418"/>
        <w:gridCol w:w="1046"/>
        <w:gridCol w:w="2464"/>
      </w:tblGrid>
      <w:tr w:rsidR="00786D85" w:rsidRPr="00917775">
        <w:trPr>
          <w:trHeight w:val="1000"/>
        </w:trPr>
        <w:tc>
          <w:tcPr>
            <w:tcW w:w="6345" w:type="dxa"/>
            <w:gridSpan w:val="6"/>
          </w:tcPr>
          <w:p w:rsidR="00786D85" w:rsidRPr="005E7470" w:rsidRDefault="00786D85" w:rsidP="005E7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eastAsia="uk-UA"/>
              </w:rPr>
            </w:pPr>
          </w:p>
          <w:p w:rsidR="00786D85" w:rsidRPr="005E7470" w:rsidRDefault="00786D85" w:rsidP="005E7470">
            <w:pPr>
              <w:spacing w:after="0" w:line="240" w:lineRule="auto"/>
              <w:rPr>
                <w:rFonts w:ascii="Times New Roman" w:hAnsi="Times New Roman" w:cs="Times New Roman"/>
                <w:spacing w:val="-4"/>
                <w:w w:val="102"/>
                <w:sz w:val="32"/>
                <w:szCs w:val="32"/>
                <w:lang w:val="uk-UA" w:eastAsia="ru-RU"/>
              </w:rPr>
            </w:pPr>
            <w:r w:rsidRPr="005E7470">
              <w:rPr>
                <w:rFonts w:ascii="Times New Roman" w:hAnsi="Times New Roman" w:cs="Times New Roman"/>
                <w:sz w:val="32"/>
                <w:szCs w:val="32"/>
                <w:lang w:eastAsia="uk-UA"/>
              </w:rPr>
              <w:t xml:space="preserve">1.7  </w:t>
            </w:r>
            <w:r w:rsidRPr="005E7470">
              <w:rPr>
                <w:rFonts w:ascii="Times New Roman" w:hAnsi="Times New Roman" w:cs="Times New Roman"/>
                <w:spacing w:val="-4"/>
                <w:w w:val="102"/>
                <w:sz w:val="32"/>
                <w:szCs w:val="32"/>
                <w:lang w:val="uk-UA" w:eastAsia="ru-RU"/>
              </w:rPr>
              <w:t xml:space="preserve">Знайдіть градусну міру кута </w:t>
            </w:r>
            <w:r w:rsidRPr="005E7470">
              <w:rPr>
                <w:rFonts w:ascii="Times New Roman" w:hAnsi="Times New Roman" w:cs="Times New Roman"/>
                <w:i/>
                <w:iCs/>
                <w:spacing w:val="-4"/>
                <w:w w:val="102"/>
                <w:sz w:val="32"/>
                <w:szCs w:val="32"/>
                <w:lang w:val="uk-UA" w:eastAsia="ru-RU"/>
              </w:rPr>
              <w:t>х</w:t>
            </w:r>
          </w:p>
          <w:p w:rsidR="00786D85" w:rsidRPr="005E7470" w:rsidRDefault="00786D85" w:rsidP="005E7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eastAsia="uk-UA"/>
              </w:rPr>
            </w:pPr>
          </w:p>
        </w:tc>
        <w:tc>
          <w:tcPr>
            <w:tcW w:w="3510" w:type="dxa"/>
            <w:gridSpan w:val="2"/>
            <w:vMerge w:val="restart"/>
          </w:tcPr>
          <w:p w:rsidR="00786D85" w:rsidRPr="005E7470" w:rsidRDefault="00786D85" w:rsidP="005E7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  <w:p w:rsidR="00786D85" w:rsidRPr="005E7470" w:rsidRDefault="00786D85" w:rsidP="005E7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5E747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Рисунок 1" o:spid="_x0000_i1064" type="#_x0000_t75" style="width:116.25pt;height:129pt;visibility:visible">
                  <v:imagedata r:id="rId24" o:title=""/>
                </v:shape>
              </w:pict>
            </w:r>
          </w:p>
        </w:tc>
      </w:tr>
      <w:tr w:rsidR="00786D85" w:rsidRPr="00917775">
        <w:trPr>
          <w:trHeight w:val="1120"/>
        </w:trPr>
        <w:tc>
          <w:tcPr>
            <w:tcW w:w="1586" w:type="dxa"/>
          </w:tcPr>
          <w:p w:rsidR="00786D85" w:rsidRPr="005E7470" w:rsidRDefault="00786D85" w:rsidP="005E7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eastAsia="uk-UA"/>
              </w:rPr>
            </w:pPr>
            <w:r w:rsidRPr="005E7470">
              <w:rPr>
                <w:rFonts w:ascii="Times New Roman" w:hAnsi="Times New Roman" w:cs="Times New Roman"/>
                <w:sz w:val="32"/>
                <w:szCs w:val="32"/>
                <w:lang w:eastAsia="uk-UA"/>
              </w:rPr>
              <w:t>А) 130</w:t>
            </w:r>
            <w:r w:rsidRPr="005E7470">
              <w:rPr>
                <w:rFonts w:ascii="Times New Roman" w:hAnsi="Times New Roman" w:cs="Times New Roman"/>
                <w:sz w:val="32"/>
                <w:szCs w:val="32"/>
                <w:vertAlign w:val="superscript"/>
                <w:lang w:eastAsia="uk-UA"/>
              </w:rPr>
              <w:t>0</w:t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eastAsia="uk-UA"/>
              </w:rPr>
              <w:t>;</w:t>
            </w:r>
          </w:p>
        </w:tc>
        <w:tc>
          <w:tcPr>
            <w:tcW w:w="1586" w:type="dxa"/>
            <w:gridSpan w:val="2"/>
          </w:tcPr>
          <w:p w:rsidR="00786D85" w:rsidRPr="004B58DF" w:rsidRDefault="00786D85" w:rsidP="005E74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eastAsia="uk-UA"/>
              </w:rPr>
            </w:pPr>
            <w:r w:rsidRPr="004B58DF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eastAsia="uk-UA"/>
              </w:rPr>
              <w:t>Б) 110</w:t>
            </w:r>
            <w:r w:rsidRPr="004B58DF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vertAlign w:val="superscript"/>
                <w:lang w:eastAsia="uk-UA"/>
              </w:rPr>
              <w:t>0</w:t>
            </w:r>
            <w:r w:rsidRPr="004B58DF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lang w:eastAsia="uk-UA"/>
              </w:rPr>
              <w:t>;</w:t>
            </w:r>
          </w:p>
        </w:tc>
        <w:tc>
          <w:tcPr>
            <w:tcW w:w="1586" w:type="dxa"/>
          </w:tcPr>
          <w:p w:rsidR="00786D85" w:rsidRPr="005E7470" w:rsidRDefault="00786D85" w:rsidP="005E7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eastAsia="uk-UA"/>
              </w:rPr>
            </w:pPr>
            <w:r w:rsidRPr="005E7470">
              <w:rPr>
                <w:rFonts w:ascii="Times New Roman" w:hAnsi="Times New Roman" w:cs="Times New Roman"/>
                <w:sz w:val="32"/>
                <w:szCs w:val="32"/>
                <w:lang w:eastAsia="uk-UA"/>
              </w:rPr>
              <w:t>В) 70</w:t>
            </w:r>
            <w:r w:rsidRPr="005E7470">
              <w:rPr>
                <w:rFonts w:ascii="Times New Roman" w:hAnsi="Times New Roman" w:cs="Times New Roman"/>
                <w:sz w:val="32"/>
                <w:szCs w:val="32"/>
                <w:vertAlign w:val="superscript"/>
                <w:lang w:eastAsia="uk-UA"/>
              </w:rPr>
              <w:t>0</w:t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eastAsia="uk-UA"/>
              </w:rPr>
              <w:t>;</w:t>
            </w:r>
          </w:p>
        </w:tc>
        <w:tc>
          <w:tcPr>
            <w:tcW w:w="1587" w:type="dxa"/>
            <w:gridSpan w:val="2"/>
          </w:tcPr>
          <w:p w:rsidR="00786D85" w:rsidRPr="005E7470" w:rsidRDefault="00786D85" w:rsidP="005E7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eastAsia="uk-UA"/>
              </w:rPr>
            </w:pPr>
            <w:r w:rsidRPr="005E7470">
              <w:rPr>
                <w:rFonts w:ascii="Times New Roman" w:hAnsi="Times New Roman" w:cs="Times New Roman"/>
                <w:sz w:val="32"/>
                <w:szCs w:val="32"/>
                <w:lang w:eastAsia="uk-UA"/>
              </w:rPr>
              <w:t>Г) 80</w:t>
            </w:r>
            <w:r w:rsidRPr="005E7470">
              <w:rPr>
                <w:rFonts w:ascii="Times New Roman" w:hAnsi="Times New Roman" w:cs="Times New Roman"/>
                <w:sz w:val="32"/>
                <w:szCs w:val="32"/>
                <w:vertAlign w:val="superscript"/>
                <w:lang w:eastAsia="uk-UA"/>
              </w:rPr>
              <w:t>0</w:t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eastAsia="uk-UA"/>
              </w:rPr>
              <w:t>.</w:t>
            </w:r>
          </w:p>
        </w:tc>
        <w:tc>
          <w:tcPr>
            <w:tcW w:w="3510" w:type="dxa"/>
            <w:gridSpan w:val="2"/>
            <w:vMerge/>
          </w:tcPr>
          <w:p w:rsidR="00786D85" w:rsidRPr="005E7470" w:rsidRDefault="00786D85" w:rsidP="005E747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</w:pPr>
          </w:p>
        </w:tc>
      </w:tr>
      <w:tr w:rsidR="00786D85" w:rsidRPr="00625361">
        <w:trPr>
          <w:trHeight w:val="142"/>
        </w:trPr>
        <w:tc>
          <w:tcPr>
            <w:tcW w:w="9855" w:type="dxa"/>
            <w:gridSpan w:val="8"/>
          </w:tcPr>
          <w:p w:rsidR="00786D85" w:rsidRPr="005E7470" w:rsidRDefault="00786D85" w:rsidP="005E747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32"/>
                <w:szCs w:val="32"/>
                <w:lang w:eastAsia="uk-UA"/>
              </w:rPr>
            </w:pPr>
            <w:r w:rsidRPr="005E7470">
              <w:rPr>
                <w:rFonts w:ascii="Times New Roman" w:hAnsi="Times New Roman" w:cs="Times New Roman"/>
                <w:noProof/>
                <w:sz w:val="32"/>
                <w:szCs w:val="32"/>
                <w:lang w:val="uk-UA" w:eastAsia="uk-UA"/>
              </w:rPr>
              <w:t xml:space="preserve">1.8 </w:t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val="uk-UA" w:eastAsia="uk-UA"/>
              </w:rPr>
              <w:t xml:space="preserve">У трикутнику АВС відомо, що </w:t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fldChar w:fldCharType="begin"/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instrText xml:space="preserve"> QUOTE </w:instrText>
            </w:r>
            <w:r w:rsidRPr="005E7470">
              <w:pict>
                <v:shape id="_x0000_i1065" type="#_x0000_t75" style="width:64.5pt;height:14.25pt">
                  <v:imagedata r:id="rId25" o:title="" chromakey="white"/>
                </v:shape>
              </w:pict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instrText xml:space="preserve"> </w:instrText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fldChar w:fldCharType="separate"/>
            </w:r>
            <w:r w:rsidRPr="005E7470">
              <w:pict>
                <v:shape id="_x0000_i1066" type="#_x0000_t75" style="width:64.5pt;height:14.25pt">
                  <v:imagedata r:id="rId25" o:title="" chromakey="white"/>
                </v:shape>
              </w:pict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fldChar w:fldCharType="end"/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val="uk-UA" w:eastAsia="uk-UA"/>
              </w:rPr>
              <w:t xml:space="preserve">, </w:t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fldChar w:fldCharType="begin"/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instrText xml:space="preserve"> QUOTE </w:instrText>
            </w:r>
            <w:r w:rsidRPr="005E7470">
              <w:pict>
                <v:shape id="_x0000_i1067" type="#_x0000_t75" style="width:54pt;height:14.25pt">
                  <v:imagedata r:id="rId26" o:title="" chromakey="white"/>
                </v:shape>
              </w:pict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instrText xml:space="preserve"> </w:instrText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fldChar w:fldCharType="separate"/>
            </w:r>
            <w:r w:rsidRPr="005E7470">
              <w:pict>
                <v:shape id="_x0000_i1068" type="#_x0000_t75" style="width:54pt;height:14.25pt">
                  <v:imagedata r:id="rId26" o:title="" chromakey="white"/>
                </v:shape>
              </w:pict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fldChar w:fldCharType="end"/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val="uk-UA" w:eastAsia="uk-UA"/>
              </w:rPr>
              <w:t>С. Укажіть правильне твердження .</w:t>
            </w:r>
          </w:p>
        </w:tc>
      </w:tr>
      <w:tr w:rsidR="00786D85" w:rsidRPr="00625361">
        <w:trPr>
          <w:trHeight w:val="170"/>
        </w:trPr>
        <w:tc>
          <w:tcPr>
            <w:tcW w:w="2463" w:type="dxa"/>
            <w:gridSpan w:val="2"/>
          </w:tcPr>
          <w:p w:rsidR="00786D85" w:rsidRPr="005E7470" w:rsidRDefault="00786D85" w:rsidP="005E747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32"/>
                <w:szCs w:val="32"/>
                <w:lang w:val="uk-UA" w:eastAsia="uk-UA"/>
              </w:rPr>
            </w:pPr>
            <w:r w:rsidRPr="005E7470">
              <w:rPr>
                <w:rFonts w:ascii="Times New Roman" w:hAnsi="Times New Roman" w:cs="Times New Roman"/>
                <w:noProof/>
                <w:sz w:val="32"/>
                <w:szCs w:val="32"/>
                <w:lang w:val="uk-UA" w:eastAsia="uk-UA"/>
              </w:rPr>
              <w:t>А)</w:t>
            </w:r>
            <w:r w:rsidRPr="005E7470">
              <w:rPr>
                <w:rFonts w:ascii="Times New Roman" w:hAnsi="Times New Roman" w:cs="Times New Roman"/>
                <w:spacing w:val="-1"/>
                <w:w w:val="102"/>
                <w:sz w:val="32"/>
                <w:szCs w:val="32"/>
                <w:lang w:val="uk-UA" w:eastAsia="ru-RU"/>
              </w:rPr>
              <w:t xml:space="preserve"> </w:t>
            </w:r>
            <w:r w:rsidRPr="005E7470">
              <w:rPr>
                <w:rFonts w:ascii="Times New Roman" w:hAnsi="Times New Roman" w:cs="Times New Roman"/>
                <w:spacing w:val="-1"/>
                <w:w w:val="102"/>
                <w:sz w:val="32"/>
                <w:szCs w:val="32"/>
                <w:lang w:val="en-US" w:eastAsia="ru-RU"/>
              </w:rPr>
              <w:t>AB=AC</w:t>
            </w:r>
            <w:r w:rsidRPr="005E7470">
              <w:rPr>
                <w:rFonts w:ascii="Times New Roman" w:hAnsi="Times New Roman" w:cs="Times New Roman"/>
                <w:spacing w:val="-1"/>
                <w:w w:val="102"/>
                <w:sz w:val="32"/>
                <w:szCs w:val="32"/>
                <w:lang w:val="uk-UA" w:eastAsia="ru-RU"/>
              </w:rPr>
              <w:t>;</w:t>
            </w:r>
          </w:p>
        </w:tc>
        <w:tc>
          <w:tcPr>
            <w:tcW w:w="2464" w:type="dxa"/>
            <w:gridSpan w:val="3"/>
          </w:tcPr>
          <w:p w:rsidR="00786D85" w:rsidRPr="004B58DF" w:rsidRDefault="00786D85" w:rsidP="005E74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noProof/>
                <w:color w:val="FF0000"/>
                <w:sz w:val="32"/>
                <w:szCs w:val="32"/>
                <w:lang w:val="uk-UA" w:eastAsia="uk-UA"/>
              </w:rPr>
            </w:pPr>
            <w:r w:rsidRPr="005E7470">
              <w:rPr>
                <w:rFonts w:ascii="Times New Roman" w:hAnsi="Times New Roman" w:cs="Times New Roman"/>
                <w:noProof/>
                <w:sz w:val="32"/>
                <w:szCs w:val="32"/>
                <w:lang w:val="uk-UA" w:eastAsia="uk-UA"/>
              </w:rPr>
              <w:t xml:space="preserve">  </w:t>
            </w:r>
            <w:r w:rsidRPr="004B58DF">
              <w:rPr>
                <w:rFonts w:ascii="Times New Roman" w:hAnsi="Times New Roman" w:cs="Times New Roman"/>
                <w:b/>
                <w:bCs/>
                <w:noProof/>
                <w:color w:val="FF0000"/>
                <w:sz w:val="32"/>
                <w:szCs w:val="32"/>
                <w:lang w:val="uk-UA" w:eastAsia="uk-UA"/>
              </w:rPr>
              <w:t>Б)</w:t>
            </w:r>
            <w:r w:rsidRPr="004B58DF">
              <w:rPr>
                <w:rFonts w:ascii="Times New Roman" w:hAnsi="Times New Roman" w:cs="Times New Roman"/>
                <w:b/>
                <w:bCs/>
                <w:color w:val="FF0000"/>
                <w:spacing w:val="-1"/>
                <w:w w:val="102"/>
                <w:sz w:val="32"/>
                <w:szCs w:val="32"/>
                <w:lang w:val="uk-UA" w:eastAsia="ru-RU"/>
              </w:rPr>
              <w:t xml:space="preserve"> </w:t>
            </w:r>
            <w:r w:rsidRPr="004B58DF">
              <w:rPr>
                <w:rFonts w:ascii="Times New Roman" w:hAnsi="Times New Roman" w:cs="Times New Roman"/>
                <w:b/>
                <w:bCs/>
                <w:color w:val="FF0000"/>
                <w:spacing w:val="-1"/>
                <w:w w:val="102"/>
                <w:sz w:val="32"/>
                <w:szCs w:val="32"/>
                <w:lang w:val="en-US" w:eastAsia="ru-RU"/>
              </w:rPr>
              <w:t>BC&gt;AC</w:t>
            </w:r>
            <w:r w:rsidRPr="004B58DF">
              <w:rPr>
                <w:rFonts w:ascii="Times New Roman" w:hAnsi="Times New Roman" w:cs="Times New Roman"/>
                <w:b/>
                <w:bCs/>
                <w:color w:val="FF0000"/>
                <w:spacing w:val="-1"/>
                <w:w w:val="102"/>
                <w:sz w:val="32"/>
                <w:szCs w:val="32"/>
                <w:lang w:val="uk-UA" w:eastAsia="ru-RU"/>
              </w:rPr>
              <w:t>;</w:t>
            </w:r>
          </w:p>
        </w:tc>
        <w:tc>
          <w:tcPr>
            <w:tcW w:w="2464" w:type="dxa"/>
            <w:gridSpan w:val="2"/>
          </w:tcPr>
          <w:p w:rsidR="00786D85" w:rsidRPr="005E7470" w:rsidRDefault="00786D85" w:rsidP="005E747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32"/>
                <w:szCs w:val="32"/>
                <w:lang w:val="uk-UA" w:eastAsia="uk-UA"/>
              </w:rPr>
            </w:pPr>
            <w:r w:rsidRPr="005E7470">
              <w:rPr>
                <w:rFonts w:ascii="Times New Roman" w:hAnsi="Times New Roman" w:cs="Times New Roman"/>
                <w:spacing w:val="-1"/>
                <w:w w:val="102"/>
                <w:sz w:val="32"/>
                <w:szCs w:val="32"/>
                <w:lang w:val="uk-UA" w:eastAsia="ru-RU"/>
              </w:rPr>
              <w:t xml:space="preserve">   В</w:t>
            </w:r>
            <w:r w:rsidRPr="005E7470">
              <w:rPr>
                <w:rFonts w:ascii="Times New Roman" w:hAnsi="Times New Roman" w:cs="Times New Roman"/>
                <w:spacing w:val="-1"/>
                <w:w w:val="102"/>
                <w:sz w:val="32"/>
                <w:szCs w:val="32"/>
                <w:lang w:val="en-US" w:eastAsia="ru-RU"/>
              </w:rPr>
              <w:t>)</w:t>
            </w:r>
            <w:r w:rsidRPr="005E7470">
              <w:rPr>
                <w:rFonts w:ascii="Times New Roman" w:hAnsi="Times New Roman" w:cs="Times New Roman"/>
                <w:spacing w:val="-1"/>
                <w:w w:val="102"/>
                <w:sz w:val="32"/>
                <w:szCs w:val="32"/>
                <w:lang w:val="uk-UA" w:eastAsia="ru-RU"/>
              </w:rPr>
              <w:t xml:space="preserve"> </w:t>
            </w:r>
            <w:r w:rsidRPr="005E7470">
              <w:rPr>
                <w:rFonts w:ascii="Times New Roman" w:hAnsi="Times New Roman" w:cs="Times New Roman"/>
                <w:spacing w:val="-1"/>
                <w:w w:val="102"/>
                <w:sz w:val="32"/>
                <w:szCs w:val="32"/>
                <w:lang w:val="en-US" w:eastAsia="ru-RU"/>
              </w:rPr>
              <w:t>AC&gt;AB</w:t>
            </w:r>
            <w:r w:rsidRPr="005E7470">
              <w:rPr>
                <w:rFonts w:ascii="Times New Roman" w:hAnsi="Times New Roman" w:cs="Times New Roman"/>
                <w:spacing w:val="-1"/>
                <w:w w:val="102"/>
                <w:sz w:val="32"/>
                <w:szCs w:val="32"/>
                <w:lang w:val="uk-UA" w:eastAsia="ru-RU"/>
              </w:rPr>
              <w:t>;</w:t>
            </w:r>
          </w:p>
        </w:tc>
        <w:tc>
          <w:tcPr>
            <w:tcW w:w="2464" w:type="dxa"/>
          </w:tcPr>
          <w:p w:rsidR="00786D85" w:rsidRPr="005E7470" w:rsidRDefault="00786D85" w:rsidP="005E747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32"/>
                <w:szCs w:val="32"/>
                <w:lang w:val="uk-UA" w:eastAsia="uk-UA"/>
              </w:rPr>
            </w:pPr>
            <w:r w:rsidRPr="005E7470">
              <w:rPr>
                <w:rFonts w:ascii="Times New Roman" w:hAnsi="Times New Roman" w:cs="Times New Roman"/>
                <w:noProof/>
                <w:sz w:val="32"/>
                <w:szCs w:val="32"/>
                <w:lang w:val="uk-UA" w:eastAsia="uk-UA"/>
              </w:rPr>
              <w:t xml:space="preserve">      Г)  </w:t>
            </w:r>
            <w:r w:rsidRPr="005E7470">
              <w:rPr>
                <w:rFonts w:ascii="Times New Roman" w:hAnsi="Times New Roman" w:cs="Times New Roman"/>
                <w:noProof/>
                <w:sz w:val="32"/>
                <w:szCs w:val="32"/>
                <w:lang w:val="en-US" w:eastAsia="uk-UA"/>
              </w:rPr>
              <w:t>AB&gt;BC</w:t>
            </w:r>
            <w:r w:rsidRPr="005E7470">
              <w:rPr>
                <w:rFonts w:ascii="Times New Roman" w:hAnsi="Times New Roman" w:cs="Times New Roman"/>
                <w:noProof/>
                <w:sz w:val="32"/>
                <w:szCs w:val="32"/>
                <w:lang w:val="uk-UA" w:eastAsia="uk-UA"/>
              </w:rPr>
              <w:t>.</w:t>
            </w:r>
          </w:p>
        </w:tc>
      </w:tr>
    </w:tbl>
    <w:p w:rsidR="00786D85" w:rsidRPr="00625361" w:rsidRDefault="00786D85" w:rsidP="00E715A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86D85" w:rsidRPr="00917775" w:rsidRDefault="00786D85" w:rsidP="00E715A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p w:rsidR="00786D85" w:rsidRPr="00917775" w:rsidRDefault="00786D85" w:rsidP="00E715A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p w:rsidR="00786D85" w:rsidRPr="00917775" w:rsidRDefault="00786D85" w:rsidP="00E715A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p w:rsidR="00786D85" w:rsidRPr="00917775" w:rsidRDefault="00786D85" w:rsidP="00E715A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p w:rsidR="00786D85" w:rsidRPr="00F926A3" w:rsidRDefault="00786D85" w:rsidP="00F926A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bookmarkStart w:id="0" w:name="_GoBack"/>
      <w:bookmarkEnd w:id="0"/>
    </w:p>
    <w:p w:rsidR="00786D85" w:rsidRPr="00917775" w:rsidRDefault="00786D85" w:rsidP="00E715A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91777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Частина друга</w:t>
      </w:r>
    </w:p>
    <w:p w:rsidR="00786D85" w:rsidRPr="00917775" w:rsidRDefault="00786D85" w:rsidP="00E715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7775">
        <w:rPr>
          <w:rFonts w:ascii="Times New Roman" w:hAnsi="Times New Roman" w:cs="Times New Roman"/>
          <w:sz w:val="24"/>
          <w:szCs w:val="24"/>
          <w:lang w:val="uk-UA"/>
        </w:rPr>
        <w:t>Розв</w:t>
      </w:r>
      <w:r w:rsidRPr="00917775">
        <w:rPr>
          <w:rFonts w:ascii="Times New Roman" w:hAnsi="Times New Roman" w:cs="Times New Roman"/>
          <w:sz w:val="24"/>
          <w:szCs w:val="24"/>
        </w:rPr>
        <w:t>’</w:t>
      </w:r>
      <w:r w:rsidRPr="00917775">
        <w:rPr>
          <w:rFonts w:ascii="Times New Roman" w:hAnsi="Times New Roman" w:cs="Times New Roman"/>
          <w:sz w:val="24"/>
          <w:szCs w:val="24"/>
          <w:lang w:val="uk-UA"/>
        </w:rPr>
        <w:t>язування задач 2.1-2.4.  потрібно записати послідовні дії, а  відповідь у бланку відповідей.</w:t>
      </w:r>
    </w:p>
    <w:p w:rsidR="00786D85" w:rsidRPr="00917775" w:rsidRDefault="00786D85" w:rsidP="00E715A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86D85" w:rsidRDefault="00786D85" w:rsidP="00E715AC">
      <w:pPr>
        <w:spacing w:after="0"/>
        <w:jc w:val="both"/>
        <w:rPr>
          <w:rFonts w:ascii="Times New Roman" w:hAnsi="Times New Roman" w:cs="Times New Roman"/>
          <w:spacing w:val="-1"/>
          <w:w w:val="101"/>
          <w:sz w:val="32"/>
          <w:szCs w:val="32"/>
          <w:lang w:val="en-US"/>
        </w:rPr>
      </w:pPr>
      <w:r w:rsidRPr="00E715AC">
        <w:rPr>
          <w:rFonts w:ascii="Times New Roman" w:hAnsi="Times New Roman" w:cs="Times New Roman"/>
          <w:sz w:val="32"/>
          <w:szCs w:val="32"/>
          <w:lang w:val="uk-UA"/>
        </w:rPr>
        <w:t>2.1</w:t>
      </w:r>
      <w:r w:rsidRPr="00E715AC">
        <w:rPr>
          <w:rFonts w:ascii="Times New Roman" w:hAnsi="Times New Roman" w:cs="Times New Roman"/>
          <w:sz w:val="32"/>
          <w:szCs w:val="32"/>
          <w:lang w:val="uk-UA"/>
        </w:rPr>
        <w:tab/>
      </w:r>
      <w:r w:rsidRPr="00E715AC">
        <w:rPr>
          <w:rFonts w:ascii="Times New Roman" w:hAnsi="Times New Roman" w:cs="Times New Roman"/>
          <w:spacing w:val="-1"/>
          <w:w w:val="101"/>
          <w:sz w:val="32"/>
          <w:szCs w:val="32"/>
          <w:lang w:val="uk-UA"/>
        </w:rPr>
        <w:t xml:space="preserve">Розв'яжіть рівняння:  </w:t>
      </w:r>
      <w:r w:rsidRPr="00E715AC">
        <w:rPr>
          <w:rFonts w:ascii="Times New Roman" w:hAnsi="Times New Roman" w:cs="Times New Roman"/>
          <w:i/>
          <w:iCs/>
          <w:spacing w:val="-1"/>
          <w:w w:val="101"/>
          <w:sz w:val="32"/>
          <w:szCs w:val="32"/>
          <w:lang w:val="uk-UA"/>
        </w:rPr>
        <w:t>(х - 12)(х + 2) - (х + 4)(х - 4) = 32</w:t>
      </w:r>
      <w:r w:rsidRPr="00E715AC">
        <w:rPr>
          <w:rFonts w:ascii="Times New Roman" w:hAnsi="Times New Roman" w:cs="Times New Roman"/>
          <w:spacing w:val="-1"/>
          <w:w w:val="101"/>
          <w:sz w:val="32"/>
          <w:szCs w:val="32"/>
          <w:lang w:val="uk-UA"/>
        </w:rPr>
        <w:t>.</w:t>
      </w:r>
    </w:p>
    <w:p w:rsidR="00786D85" w:rsidRPr="004B58DF" w:rsidRDefault="00786D85" w:rsidP="00E715AC">
      <w:pPr>
        <w:spacing w:after="0"/>
        <w:jc w:val="both"/>
        <w:rPr>
          <w:rFonts w:ascii="Times New Roman" w:hAnsi="Times New Roman" w:cs="Times New Roman"/>
          <w:i/>
          <w:iCs/>
          <w:sz w:val="32"/>
          <w:szCs w:val="32"/>
          <w:lang w:val="en-US"/>
        </w:rPr>
      </w:pPr>
    </w:p>
    <w:p w:rsidR="00786D85" w:rsidRPr="00E715AC" w:rsidRDefault="00786D85" w:rsidP="00E715AC">
      <w:pPr>
        <w:spacing w:after="0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E715AC">
        <w:rPr>
          <w:rFonts w:ascii="Times New Roman" w:hAnsi="Times New Roman" w:cs="Times New Roman"/>
          <w:sz w:val="32"/>
          <w:szCs w:val="32"/>
          <w:lang w:val="uk-UA"/>
        </w:rPr>
        <w:t>2.2</w:t>
      </w:r>
      <w:r w:rsidRPr="00E715AC">
        <w:rPr>
          <w:rFonts w:ascii="Times New Roman" w:hAnsi="Times New Roman" w:cs="Times New Roman"/>
          <w:sz w:val="32"/>
          <w:szCs w:val="32"/>
          <w:lang w:val="uk-UA"/>
        </w:rPr>
        <w:tab/>
        <w:t>Скільки сухої вишні вийде із 120 кг свіжої, якщо при сушінні вона втрачає 84 % своєї маси?</w:t>
      </w:r>
    </w:p>
    <w:p w:rsidR="00786D85" w:rsidRPr="00E715AC" w:rsidRDefault="00786D85" w:rsidP="00E715AC">
      <w:pPr>
        <w:spacing w:after="0"/>
        <w:jc w:val="both"/>
        <w:rPr>
          <w:rFonts w:ascii="Times New Roman" w:hAnsi="Times New Roman" w:cs="Times New Roman"/>
          <w:i/>
          <w:iCs/>
          <w:sz w:val="32"/>
          <w:szCs w:val="32"/>
          <w:lang w:val="uk-UA"/>
        </w:rPr>
      </w:pPr>
      <w:r w:rsidRPr="00E715AC">
        <w:rPr>
          <w:rFonts w:ascii="Times New Roman" w:hAnsi="Times New Roman" w:cs="Times New Roman"/>
          <w:sz w:val="32"/>
          <w:szCs w:val="32"/>
          <w:lang w:val="uk-UA"/>
        </w:rPr>
        <w:t>2.3</w:t>
      </w:r>
      <w:r w:rsidRPr="00E715AC">
        <w:rPr>
          <w:rFonts w:ascii="Times New Roman" w:hAnsi="Times New Roman" w:cs="Times New Roman"/>
          <w:sz w:val="32"/>
          <w:szCs w:val="32"/>
          <w:lang w:val="uk-UA"/>
        </w:rPr>
        <w:tab/>
        <w:t>При якому значенні</w:t>
      </w:r>
      <w:r w:rsidRPr="00E715AC">
        <w:rPr>
          <w:rFonts w:ascii="Times New Roman" w:hAnsi="Times New Roman" w:cs="Times New Roman"/>
          <w:sz w:val="32"/>
          <w:szCs w:val="32"/>
        </w:rPr>
        <w:t xml:space="preserve"> </w:t>
      </w:r>
      <w:r w:rsidRPr="00E715AC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E715AC">
        <w:rPr>
          <w:rFonts w:ascii="Times New Roman" w:hAnsi="Times New Roman" w:cs="Times New Roman"/>
          <w:i/>
          <w:iCs/>
          <w:sz w:val="32"/>
          <w:szCs w:val="32"/>
          <w:lang w:val="en-US"/>
        </w:rPr>
        <w:t>a</w:t>
      </w:r>
      <w:r w:rsidRPr="00E715AC">
        <w:rPr>
          <w:rFonts w:ascii="Times New Roman" w:hAnsi="Times New Roman" w:cs="Times New Roman"/>
          <w:sz w:val="32"/>
          <w:szCs w:val="32"/>
        </w:rPr>
        <w:t xml:space="preserve">  </w:t>
      </w:r>
      <w:r w:rsidRPr="00E715AC">
        <w:rPr>
          <w:rFonts w:ascii="Times New Roman" w:hAnsi="Times New Roman" w:cs="Times New Roman"/>
          <w:sz w:val="32"/>
          <w:szCs w:val="32"/>
          <w:lang w:val="uk-UA"/>
        </w:rPr>
        <w:t xml:space="preserve">графік рівняння  </w:t>
      </w:r>
      <w:r w:rsidRPr="00E715AC">
        <w:rPr>
          <w:rFonts w:ascii="Times New Roman" w:hAnsi="Times New Roman" w:cs="Times New Roman"/>
          <w:i/>
          <w:iCs/>
          <w:sz w:val="32"/>
          <w:szCs w:val="32"/>
          <w:lang w:val="en-US"/>
        </w:rPr>
        <w:t>a</w:t>
      </w:r>
      <w:r w:rsidRPr="00E715AC">
        <w:rPr>
          <w:rFonts w:ascii="Times New Roman" w:hAnsi="Times New Roman" w:cs="Times New Roman"/>
          <w:i/>
          <w:iCs/>
          <w:sz w:val="32"/>
          <w:szCs w:val="32"/>
          <w:lang w:val="uk-UA"/>
        </w:rPr>
        <w:t xml:space="preserve">x </w:t>
      </w:r>
      <w:r w:rsidRPr="00E715AC">
        <w:rPr>
          <w:rFonts w:ascii="Times New Roman" w:hAnsi="Times New Roman" w:cs="Times New Roman"/>
          <w:i/>
          <w:iCs/>
          <w:sz w:val="32"/>
          <w:szCs w:val="32"/>
        </w:rPr>
        <w:t>+</w:t>
      </w:r>
      <w:r w:rsidRPr="00E715AC">
        <w:rPr>
          <w:rFonts w:ascii="Times New Roman" w:hAnsi="Times New Roman" w:cs="Times New Roman"/>
          <w:i/>
          <w:iCs/>
          <w:sz w:val="32"/>
          <w:szCs w:val="32"/>
          <w:lang w:val="uk-UA"/>
        </w:rPr>
        <w:t xml:space="preserve"> 4y</w:t>
      </w:r>
      <w:r w:rsidRPr="00E715AC">
        <w:rPr>
          <w:rFonts w:ascii="Times New Roman" w:hAnsi="Times New Roman" w:cs="Times New Roman"/>
          <w:i/>
          <w:iCs/>
          <w:sz w:val="32"/>
          <w:szCs w:val="32"/>
        </w:rPr>
        <w:t xml:space="preserve"> = </w:t>
      </w:r>
      <w:r w:rsidRPr="00E715AC">
        <w:rPr>
          <w:rFonts w:ascii="Times New Roman" w:hAnsi="Times New Roman" w:cs="Times New Roman"/>
          <w:i/>
          <w:iCs/>
          <w:sz w:val="32"/>
          <w:szCs w:val="32"/>
          <w:lang w:val="uk-UA"/>
        </w:rPr>
        <w:t>0</w:t>
      </w:r>
      <w:r w:rsidRPr="00E715AC">
        <w:rPr>
          <w:rFonts w:ascii="Times New Roman" w:hAnsi="Times New Roman" w:cs="Times New Roman"/>
          <w:sz w:val="32"/>
          <w:szCs w:val="32"/>
        </w:rPr>
        <w:t xml:space="preserve"> </w:t>
      </w:r>
      <w:r w:rsidRPr="00E715AC">
        <w:rPr>
          <w:rFonts w:ascii="Times New Roman" w:hAnsi="Times New Roman" w:cs="Times New Roman"/>
          <w:sz w:val="32"/>
          <w:szCs w:val="32"/>
          <w:lang w:val="uk-UA"/>
        </w:rPr>
        <w:t xml:space="preserve"> проходить </w:t>
      </w:r>
      <w:r w:rsidRPr="00E715AC">
        <w:rPr>
          <w:rFonts w:ascii="Times New Roman" w:hAnsi="Times New Roman" w:cs="Times New Roman"/>
          <w:sz w:val="32"/>
          <w:szCs w:val="32"/>
        </w:rPr>
        <w:t xml:space="preserve">через точку </w:t>
      </w:r>
      <w:r w:rsidRPr="00E715AC">
        <w:rPr>
          <w:rFonts w:ascii="Times New Roman" w:hAnsi="Times New Roman" w:cs="Times New Roman"/>
          <w:i/>
          <w:iCs/>
          <w:sz w:val="32"/>
          <w:szCs w:val="32"/>
        </w:rPr>
        <w:t>А(</w:t>
      </w:r>
      <w:r w:rsidRPr="00E715AC">
        <w:rPr>
          <w:rFonts w:ascii="Times New Roman" w:hAnsi="Times New Roman" w:cs="Times New Roman"/>
          <w:i/>
          <w:iCs/>
          <w:sz w:val="32"/>
          <w:szCs w:val="32"/>
          <w:lang w:val="uk-UA"/>
        </w:rPr>
        <w:t>12; - 4)</w:t>
      </w:r>
      <w:r w:rsidRPr="00E715AC">
        <w:rPr>
          <w:rFonts w:ascii="Times New Roman" w:hAnsi="Times New Roman" w:cs="Times New Roman"/>
          <w:sz w:val="32"/>
          <w:szCs w:val="32"/>
          <w:lang w:val="uk-UA"/>
        </w:rPr>
        <w:t>?</w:t>
      </w:r>
    </w:p>
    <w:tbl>
      <w:tblPr>
        <w:tblW w:w="0" w:type="auto"/>
        <w:tblInd w:w="-106" w:type="dxa"/>
        <w:tblLook w:val="00A0"/>
      </w:tblPr>
      <w:tblGrid>
        <w:gridCol w:w="5439"/>
        <w:gridCol w:w="4416"/>
      </w:tblGrid>
      <w:tr w:rsidR="00786D85">
        <w:tc>
          <w:tcPr>
            <w:tcW w:w="5439" w:type="dxa"/>
          </w:tcPr>
          <w:p w:rsidR="00786D85" w:rsidRPr="005E7470" w:rsidRDefault="00786D85" w:rsidP="005E7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eastAsia="uk-UA"/>
              </w:rPr>
            </w:pPr>
          </w:p>
          <w:p w:rsidR="00786D85" w:rsidRPr="005E7470" w:rsidRDefault="00786D85" w:rsidP="005E7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uk-UA" w:eastAsia="uk-UA"/>
              </w:rPr>
            </w:pPr>
            <w:r w:rsidRPr="005E7470">
              <w:rPr>
                <w:rFonts w:ascii="Times New Roman" w:hAnsi="Times New Roman" w:cs="Times New Roman"/>
                <w:sz w:val="32"/>
                <w:szCs w:val="32"/>
                <w:lang w:val="uk-UA" w:eastAsia="uk-UA"/>
              </w:rPr>
              <w:t>2.4</w:t>
            </w:r>
            <w:r w:rsidRPr="005E7470">
              <w:rPr>
                <w:rFonts w:ascii="Times New Roman" w:hAnsi="Times New Roman" w:cs="Times New Roman"/>
                <w:sz w:val="32"/>
                <w:szCs w:val="32"/>
                <w:lang w:val="uk-UA" w:eastAsia="uk-UA"/>
              </w:rPr>
              <w:tab/>
            </w:r>
            <w:r w:rsidRPr="005E7470">
              <w:rPr>
                <w:rFonts w:ascii="Times New Roman" w:hAnsi="Times New Roman" w:cs="Times New Roman"/>
                <w:w w:val="101"/>
                <w:sz w:val="32"/>
                <w:szCs w:val="32"/>
                <w:lang w:val="uk-UA" w:eastAsia="uk-UA"/>
              </w:rPr>
              <w:t xml:space="preserve">Відрізок СН - висота прямокутного трикутника </w:t>
            </w:r>
            <w:r w:rsidRPr="005E7470">
              <w:rPr>
                <w:rFonts w:ascii="Times New Roman" w:hAnsi="Times New Roman" w:cs="Times New Roman"/>
                <w:w w:val="101"/>
                <w:sz w:val="32"/>
                <w:szCs w:val="32"/>
                <w:lang w:val="en-US" w:eastAsia="uk-UA"/>
              </w:rPr>
              <w:t>ABC</w:t>
            </w:r>
            <w:r w:rsidRPr="005E7470">
              <w:rPr>
                <w:rFonts w:ascii="Times New Roman" w:hAnsi="Times New Roman" w:cs="Times New Roman"/>
                <w:w w:val="101"/>
                <w:sz w:val="32"/>
                <w:szCs w:val="32"/>
                <w:lang w:val="uk-UA" w:eastAsia="uk-UA"/>
              </w:rPr>
              <w:t xml:space="preserve">, зображеного на рисунку, </w:t>
            </w:r>
            <w:r w:rsidRPr="005E7470">
              <w:rPr>
                <w:rFonts w:ascii="Times New Roman" w:hAnsi="Times New Roman" w:cs="Times New Roman"/>
                <w:spacing w:val="2"/>
                <w:w w:val="101"/>
                <w:sz w:val="32"/>
                <w:szCs w:val="32"/>
                <w:lang w:val="uk-UA" w:eastAsia="uk-UA"/>
              </w:rPr>
              <w:t xml:space="preserve">проведена до його гіпотенузи. </w:t>
            </w:r>
            <w:r w:rsidRPr="005E7470">
              <w:rPr>
                <w:rFonts w:ascii="Times New Roman" w:hAnsi="Times New Roman" w:cs="Times New Roman"/>
                <w:spacing w:val="2"/>
                <w:w w:val="101"/>
                <w:sz w:val="32"/>
                <w:szCs w:val="32"/>
                <w:lang w:val="en-US" w:eastAsia="uk-UA"/>
              </w:rPr>
              <w:t>CM</w:t>
            </w:r>
            <w:r w:rsidRPr="005E7470">
              <w:rPr>
                <w:rFonts w:ascii="Times New Roman" w:hAnsi="Times New Roman" w:cs="Times New Roman"/>
                <w:spacing w:val="2"/>
                <w:w w:val="101"/>
                <w:sz w:val="32"/>
                <w:szCs w:val="32"/>
                <w:lang w:eastAsia="uk-UA"/>
              </w:rPr>
              <w:t xml:space="preserve"> </w:t>
            </w:r>
            <w:r w:rsidRPr="005E7470">
              <w:rPr>
                <w:rFonts w:ascii="Times New Roman" w:hAnsi="Times New Roman" w:cs="Times New Roman"/>
                <w:spacing w:val="2"/>
                <w:w w:val="101"/>
                <w:sz w:val="32"/>
                <w:szCs w:val="32"/>
                <w:lang w:val="uk-UA" w:eastAsia="uk-UA"/>
              </w:rPr>
              <w:t xml:space="preserve">- бісектриса цього трикутника. Яка градусна </w:t>
            </w:r>
            <w:r w:rsidRPr="005E7470">
              <w:rPr>
                <w:rFonts w:ascii="Times New Roman" w:hAnsi="Times New Roman" w:cs="Times New Roman"/>
                <w:spacing w:val="-2"/>
                <w:w w:val="101"/>
                <w:sz w:val="32"/>
                <w:szCs w:val="32"/>
                <w:lang w:val="uk-UA" w:eastAsia="uk-UA"/>
              </w:rPr>
              <w:t>міра кута ВАС?</w:t>
            </w:r>
          </w:p>
        </w:tc>
        <w:tc>
          <w:tcPr>
            <w:tcW w:w="4416" w:type="dxa"/>
          </w:tcPr>
          <w:p w:rsidR="00786D85" w:rsidRPr="005E7470" w:rsidRDefault="00786D85" w:rsidP="005E74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  <w:lang w:val="uk-UA" w:eastAsia="uk-UA"/>
              </w:rPr>
            </w:pPr>
            <w:r w:rsidRPr="005E7470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pict>
                <v:shape id="Рисунок 2" o:spid="_x0000_i1069" type="#_x0000_t75" style="width:209.25pt;height:139.5pt;visibility:visible">
                  <v:imagedata r:id="rId27" o:title=""/>
                </v:shape>
              </w:pict>
            </w:r>
          </w:p>
        </w:tc>
      </w:tr>
    </w:tbl>
    <w:p w:rsidR="00786D85" w:rsidRPr="00E715AC" w:rsidRDefault="00786D85" w:rsidP="00E715AC">
      <w:pPr>
        <w:spacing w:after="0"/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p w:rsidR="00786D85" w:rsidRPr="00E715AC" w:rsidRDefault="00786D85" w:rsidP="00E715AC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</w:p>
    <w:p w:rsidR="00786D85" w:rsidRPr="00E715AC" w:rsidRDefault="00786D85" w:rsidP="00E715AC">
      <w:pPr>
        <w:spacing w:after="0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E715AC">
        <w:rPr>
          <w:rFonts w:ascii="Times New Roman" w:hAnsi="Times New Roman" w:cs="Times New Roman"/>
          <w:sz w:val="32"/>
          <w:szCs w:val="32"/>
          <w:lang w:val="uk-UA"/>
        </w:rPr>
        <w:t>3.1</w:t>
      </w:r>
      <w:r w:rsidRPr="00E715AC">
        <w:rPr>
          <w:rFonts w:ascii="Times New Roman" w:hAnsi="Times New Roman" w:cs="Times New Roman"/>
          <w:sz w:val="32"/>
          <w:szCs w:val="32"/>
          <w:lang w:val="uk-UA"/>
        </w:rPr>
        <w:tab/>
      </w:r>
      <w:r w:rsidRPr="00E715AC">
        <w:rPr>
          <w:rFonts w:ascii="Times New Roman" w:hAnsi="Times New Roman" w:cs="Times New Roman"/>
          <w:spacing w:val="2"/>
          <w:w w:val="101"/>
          <w:sz w:val="32"/>
          <w:szCs w:val="32"/>
          <w:lang w:val="uk-UA"/>
        </w:rPr>
        <w:t>8 пакетів муки і 3 пакети цукру важать разом 30</w:t>
      </w:r>
      <w:r w:rsidRPr="007A3E41">
        <w:rPr>
          <w:rFonts w:ascii="Times New Roman" w:hAnsi="Times New Roman" w:cs="Times New Roman"/>
          <w:spacing w:val="2"/>
          <w:w w:val="101"/>
          <w:sz w:val="32"/>
          <w:szCs w:val="32"/>
          <w:lang w:val="uk-UA"/>
        </w:rPr>
        <w:t xml:space="preserve"> </w:t>
      </w:r>
      <w:r w:rsidRPr="00E715AC">
        <w:rPr>
          <w:rFonts w:ascii="Times New Roman" w:hAnsi="Times New Roman" w:cs="Times New Roman"/>
          <w:spacing w:val="2"/>
          <w:w w:val="101"/>
          <w:sz w:val="32"/>
          <w:szCs w:val="32"/>
          <w:lang w:val="uk-UA"/>
        </w:rPr>
        <w:t xml:space="preserve">кг, а 4 пакети муки і 5 пакетів </w:t>
      </w:r>
      <w:r w:rsidRPr="00E715AC">
        <w:rPr>
          <w:rFonts w:ascii="Times New Roman" w:hAnsi="Times New Roman" w:cs="Times New Roman"/>
          <w:spacing w:val="-2"/>
          <w:w w:val="101"/>
          <w:sz w:val="32"/>
          <w:szCs w:val="32"/>
          <w:lang w:val="uk-UA"/>
        </w:rPr>
        <w:t xml:space="preserve">цукру важать </w:t>
      </w:r>
      <w:r w:rsidRPr="00E715AC">
        <w:rPr>
          <w:rFonts w:ascii="Times New Roman" w:hAnsi="Times New Roman" w:cs="Times New Roman"/>
          <w:spacing w:val="2"/>
          <w:w w:val="101"/>
          <w:sz w:val="32"/>
          <w:szCs w:val="32"/>
          <w:lang w:val="uk-UA"/>
        </w:rPr>
        <w:t>разом</w:t>
      </w:r>
      <w:r w:rsidRPr="00E715AC">
        <w:rPr>
          <w:rFonts w:ascii="Times New Roman" w:hAnsi="Times New Roman" w:cs="Times New Roman"/>
          <w:spacing w:val="-2"/>
          <w:w w:val="101"/>
          <w:sz w:val="32"/>
          <w:szCs w:val="32"/>
          <w:lang w:val="uk-UA"/>
        </w:rPr>
        <w:t xml:space="preserve"> 22</w:t>
      </w:r>
      <w:r w:rsidRPr="007A3E41">
        <w:rPr>
          <w:rFonts w:ascii="Times New Roman" w:hAnsi="Times New Roman" w:cs="Times New Roman"/>
          <w:spacing w:val="-2"/>
          <w:w w:val="101"/>
          <w:sz w:val="32"/>
          <w:szCs w:val="32"/>
          <w:lang w:val="uk-UA"/>
        </w:rPr>
        <w:t xml:space="preserve"> </w:t>
      </w:r>
      <w:r w:rsidRPr="00E715AC">
        <w:rPr>
          <w:rFonts w:ascii="Times New Roman" w:hAnsi="Times New Roman" w:cs="Times New Roman"/>
          <w:spacing w:val="-2"/>
          <w:w w:val="101"/>
          <w:sz w:val="32"/>
          <w:szCs w:val="32"/>
          <w:lang w:val="uk-UA"/>
        </w:rPr>
        <w:t>кг. Скільки важить один пакет муки і один пакет цукру?</w:t>
      </w:r>
    </w:p>
    <w:p w:rsidR="00786D85" w:rsidRPr="00E715AC" w:rsidRDefault="00786D85" w:rsidP="00E715AC">
      <w:pPr>
        <w:spacing w:after="0"/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p w:rsidR="00786D85" w:rsidRPr="00917775" w:rsidRDefault="00786D85" w:rsidP="00E715AC">
      <w:pPr>
        <w:spacing w:after="0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E715AC">
        <w:rPr>
          <w:rFonts w:ascii="Times New Roman" w:hAnsi="Times New Roman" w:cs="Times New Roman"/>
          <w:sz w:val="32"/>
          <w:szCs w:val="32"/>
          <w:lang w:val="uk-UA"/>
        </w:rPr>
        <w:t>3.2</w:t>
      </w:r>
      <w:r w:rsidRPr="00E715AC">
        <w:rPr>
          <w:rFonts w:ascii="Times New Roman" w:hAnsi="Times New Roman" w:cs="Times New Roman"/>
          <w:sz w:val="32"/>
          <w:szCs w:val="32"/>
          <w:lang w:val="uk-UA"/>
        </w:rPr>
        <w:tab/>
        <w:t>Бічна сторона рівнобедреного трикутника ділиться точкою дотику вписаного кола у відношенні 4:5, рахуючи від вершини трикутника, протилежній основі. Знайдіть сторони трикутника, якщо його периметр дорівнює 56 см.</w:t>
      </w:r>
    </w:p>
    <w:sectPr w:rsidR="00786D85" w:rsidRPr="00917775" w:rsidSect="00DC6A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15AC"/>
    <w:rsid w:val="00002740"/>
    <w:rsid w:val="0000300A"/>
    <w:rsid w:val="00003593"/>
    <w:rsid w:val="0000375B"/>
    <w:rsid w:val="0000402C"/>
    <w:rsid w:val="0000481D"/>
    <w:rsid w:val="00004A85"/>
    <w:rsid w:val="00004FB1"/>
    <w:rsid w:val="00005613"/>
    <w:rsid w:val="00010061"/>
    <w:rsid w:val="00010A62"/>
    <w:rsid w:val="00010E02"/>
    <w:rsid w:val="0001187B"/>
    <w:rsid w:val="000121E3"/>
    <w:rsid w:val="00012393"/>
    <w:rsid w:val="000123AC"/>
    <w:rsid w:val="0001251A"/>
    <w:rsid w:val="00012941"/>
    <w:rsid w:val="000135B3"/>
    <w:rsid w:val="000147F6"/>
    <w:rsid w:val="00014E8C"/>
    <w:rsid w:val="00015252"/>
    <w:rsid w:val="00015489"/>
    <w:rsid w:val="00015C20"/>
    <w:rsid w:val="000163D2"/>
    <w:rsid w:val="000169D2"/>
    <w:rsid w:val="00017BC9"/>
    <w:rsid w:val="00017DE5"/>
    <w:rsid w:val="0002075C"/>
    <w:rsid w:val="00020CF8"/>
    <w:rsid w:val="00020F01"/>
    <w:rsid w:val="00021ADC"/>
    <w:rsid w:val="00021B37"/>
    <w:rsid w:val="000222EB"/>
    <w:rsid w:val="00022310"/>
    <w:rsid w:val="0002276F"/>
    <w:rsid w:val="00022ADF"/>
    <w:rsid w:val="00022DDB"/>
    <w:rsid w:val="00023AEB"/>
    <w:rsid w:val="000241A0"/>
    <w:rsid w:val="00024A2B"/>
    <w:rsid w:val="00024A98"/>
    <w:rsid w:val="00026061"/>
    <w:rsid w:val="00026F4A"/>
    <w:rsid w:val="00027225"/>
    <w:rsid w:val="00030539"/>
    <w:rsid w:val="00030B8C"/>
    <w:rsid w:val="00031892"/>
    <w:rsid w:val="00031EBC"/>
    <w:rsid w:val="00032D2F"/>
    <w:rsid w:val="00033239"/>
    <w:rsid w:val="000333F9"/>
    <w:rsid w:val="000336DF"/>
    <w:rsid w:val="000341BD"/>
    <w:rsid w:val="0003488A"/>
    <w:rsid w:val="000348EF"/>
    <w:rsid w:val="00034AB8"/>
    <w:rsid w:val="00034CC4"/>
    <w:rsid w:val="00035C1C"/>
    <w:rsid w:val="000377E0"/>
    <w:rsid w:val="00037A25"/>
    <w:rsid w:val="00037E01"/>
    <w:rsid w:val="0004018D"/>
    <w:rsid w:val="00040827"/>
    <w:rsid w:val="000444B6"/>
    <w:rsid w:val="00044598"/>
    <w:rsid w:val="0004485B"/>
    <w:rsid w:val="00044F68"/>
    <w:rsid w:val="00045333"/>
    <w:rsid w:val="00045B67"/>
    <w:rsid w:val="0004620B"/>
    <w:rsid w:val="000466A8"/>
    <w:rsid w:val="0004685A"/>
    <w:rsid w:val="0004694B"/>
    <w:rsid w:val="00046951"/>
    <w:rsid w:val="00047485"/>
    <w:rsid w:val="00047E3B"/>
    <w:rsid w:val="00047F29"/>
    <w:rsid w:val="000501F7"/>
    <w:rsid w:val="000506CC"/>
    <w:rsid w:val="00050D58"/>
    <w:rsid w:val="00051991"/>
    <w:rsid w:val="000525A4"/>
    <w:rsid w:val="00052B96"/>
    <w:rsid w:val="00052D67"/>
    <w:rsid w:val="00054708"/>
    <w:rsid w:val="00055058"/>
    <w:rsid w:val="0005518D"/>
    <w:rsid w:val="00055BC9"/>
    <w:rsid w:val="00055D8D"/>
    <w:rsid w:val="000569FF"/>
    <w:rsid w:val="00056CBE"/>
    <w:rsid w:val="00057733"/>
    <w:rsid w:val="000603DF"/>
    <w:rsid w:val="00060974"/>
    <w:rsid w:val="00060BF2"/>
    <w:rsid w:val="00061AB0"/>
    <w:rsid w:val="00061F43"/>
    <w:rsid w:val="000625ED"/>
    <w:rsid w:val="00062D60"/>
    <w:rsid w:val="00062DE6"/>
    <w:rsid w:val="000630C9"/>
    <w:rsid w:val="00063B89"/>
    <w:rsid w:val="00063CBB"/>
    <w:rsid w:val="00064BC6"/>
    <w:rsid w:val="00067AE2"/>
    <w:rsid w:val="000705C1"/>
    <w:rsid w:val="00070C88"/>
    <w:rsid w:val="0007212B"/>
    <w:rsid w:val="000723B0"/>
    <w:rsid w:val="00072F22"/>
    <w:rsid w:val="00073A13"/>
    <w:rsid w:val="00073D92"/>
    <w:rsid w:val="00073EB4"/>
    <w:rsid w:val="00073F5F"/>
    <w:rsid w:val="0007470D"/>
    <w:rsid w:val="000753FD"/>
    <w:rsid w:val="00075451"/>
    <w:rsid w:val="000769CD"/>
    <w:rsid w:val="00076B29"/>
    <w:rsid w:val="000771E8"/>
    <w:rsid w:val="00077428"/>
    <w:rsid w:val="00077B20"/>
    <w:rsid w:val="00080C0D"/>
    <w:rsid w:val="00080F1C"/>
    <w:rsid w:val="00081211"/>
    <w:rsid w:val="00081E1C"/>
    <w:rsid w:val="00082543"/>
    <w:rsid w:val="00082951"/>
    <w:rsid w:val="00082F70"/>
    <w:rsid w:val="00083443"/>
    <w:rsid w:val="0008421D"/>
    <w:rsid w:val="000845A1"/>
    <w:rsid w:val="000846D6"/>
    <w:rsid w:val="00084A40"/>
    <w:rsid w:val="0008516C"/>
    <w:rsid w:val="00085994"/>
    <w:rsid w:val="00086C9D"/>
    <w:rsid w:val="000875A3"/>
    <w:rsid w:val="00087F73"/>
    <w:rsid w:val="00091ADC"/>
    <w:rsid w:val="00091C64"/>
    <w:rsid w:val="00092158"/>
    <w:rsid w:val="000924D1"/>
    <w:rsid w:val="000933FB"/>
    <w:rsid w:val="00093EBC"/>
    <w:rsid w:val="0009423A"/>
    <w:rsid w:val="0009437E"/>
    <w:rsid w:val="00094C50"/>
    <w:rsid w:val="00095D3B"/>
    <w:rsid w:val="0009608A"/>
    <w:rsid w:val="0009610C"/>
    <w:rsid w:val="000965C5"/>
    <w:rsid w:val="00096859"/>
    <w:rsid w:val="00097610"/>
    <w:rsid w:val="00097A42"/>
    <w:rsid w:val="00097D6F"/>
    <w:rsid w:val="000A06A9"/>
    <w:rsid w:val="000A1180"/>
    <w:rsid w:val="000A1433"/>
    <w:rsid w:val="000A29CE"/>
    <w:rsid w:val="000A32EE"/>
    <w:rsid w:val="000A3B90"/>
    <w:rsid w:val="000A5167"/>
    <w:rsid w:val="000A5237"/>
    <w:rsid w:val="000A53E5"/>
    <w:rsid w:val="000A5415"/>
    <w:rsid w:val="000A5B26"/>
    <w:rsid w:val="000A616F"/>
    <w:rsid w:val="000A6264"/>
    <w:rsid w:val="000A6F7C"/>
    <w:rsid w:val="000A772B"/>
    <w:rsid w:val="000A7D35"/>
    <w:rsid w:val="000A7F69"/>
    <w:rsid w:val="000B0688"/>
    <w:rsid w:val="000B13D2"/>
    <w:rsid w:val="000B291A"/>
    <w:rsid w:val="000B2AC0"/>
    <w:rsid w:val="000B2C01"/>
    <w:rsid w:val="000B2D82"/>
    <w:rsid w:val="000B44F6"/>
    <w:rsid w:val="000B5A21"/>
    <w:rsid w:val="000B5CC7"/>
    <w:rsid w:val="000B6343"/>
    <w:rsid w:val="000B64C7"/>
    <w:rsid w:val="000B65F4"/>
    <w:rsid w:val="000B676B"/>
    <w:rsid w:val="000B6B6E"/>
    <w:rsid w:val="000B6FDF"/>
    <w:rsid w:val="000B7CDE"/>
    <w:rsid w:val="000C0D2F"/>
    <w:rsid w:val="000C100E"/>
    <w:rsid w:val="000C1727"/>
    <w:rsid w:val="000C1D70"/>
    <w:rsid w:val="000C224F"/>
    <w:rsid w:val="000C2993"/>
    <w:rsid w:val="000C2A69"/>
    <w:rsid w:val="000C2E87"/>
    <w:rsid w:val="000C307C"/>
    <w:rsid w:val="000C31A8"/>
    <w:rsid w:val="000C3B67"/>
    <w:rsid w:val="000C41F2"/>
    <w:rsid w:val="000C43A2"/>
    <w:rsid w:val="000C5047"/>
    <w:rsid w:val="000C5278"/>
    <w:rsid w:val="000C5F66"/>
    <w:rsid w:val="000C60E4"/>
    <w:rsid w:val="000C659F"/>
    <w:rsid w:val="000C69DF"/>
    <w:rsid w:val="000C733B"/>
    <w:rsid w:val="000D0042"/>
    <w:rsid w:val="000D02DB"/>
    <w:rsid w:val="000D0506"/>
    <w:rsid w:val="000D0569"/>
    <w:rsid w:val="000D0C31"/>
    <w:rsid w:val="000D1294"/>
    <w:rsid w:val="000D16E1"/>
    <w:rsid w:val="000D239A"/>
    <w:rsid w:val="000D3654"/>
    <w:rsid w:val="000D3EE7"/>
    <w:rsid w:val="000D3FF2"/>
    <w:rsid w:val="000D41F1"/>
    <w:rsid w:val="000D4284"/>
    <w:rsid w:val="000D4A0D"/>
    <w:rsid w:val="000D4AF9"/>
    <w:rsid w:val="000D4C47"/>
    <w:rsid w:val="000D58F5"/>
    <w:rsid w:val="000D6AB2"/>
    <w:rsid w:val="000D6B59"/>
    <w:rsid w:val="000E008E"/>
    <w:rsid w:val="000E08F1"/>
    <w:rsid w:val="000E0A42"/>
    <w:rsid w:val="000E1A01"/>
    <w:rsid w:val="000E1F56"/>
    <w:rsid w:val="000E21B3"/>
    <w:rsid w:val="000E24C0"/>
    <w:rsid w:val="000E295A"/>
    <w:rsid w:val="000E2BAB"/>
    <w:rsid w:val="000E3219"/>
    <w:rsid w:val="000E3A09"/>
    <w:rsid w:val="000E426E"/>
    <w:rsid w:val="000E4A51"/>
    <w:rsid w:val="000E5DD6"/>
    <w:rsid w:val="000E6640"/>
    <w:rsid w:val="000E66DE"/>
    <w:rsid w:val="000E678C"/>
    <w:rsid w:val="000E6857"/>
    <w:rsid w:val="000E6A6B"/>
    <w:rsid w:val="000E7295"/>
    <w:rsid w:val="000E7B1E"/>
    <w:rsid w:val="000F014D"/>
    <w:rsid w:val="000F03DF"/>
    <w:rsid w:val="000F0BA1"/>
    <w:rsid w:val="000F2C1F"/>
    <w:rsid w:val="000F3654"/>
    <w:rsid w:val="000F4ED8"/>
    <w:rsid w:val="000F5312"/>
    <w:rsid w:val="000F6335"/>
    <w:rsid w:val="000F6E8D"/>
    <w:rsid w:val="0010072A"/>
    <w:rsid w:val="0010121B"/>
    <w:rsid w:val="00101405"/>
    <w:rsid w:val="001017EE"/>
    <w:rsid w:val="00101DF6"/>
    <w:rsid w:val="00102082"/>
    <w:rsid w:val="0010282C"/>
    <w:rsid w:val="00102C67"/>
    <w:rsid w:val="00103B44"/>
    <w:rsid w:val="00103D73"/>
    <w:rsid w:val="0010491B"/>
    <w:rsid w:val="00104C26"/>
    <w:rsid w:val="00104E5E"/>
    <w:rsid w:val="00104F38"/>
    <w:rsid w:val="0010581C"/>
    <w:rsid w:val="001073BC"/>
    <w:rsid w:val="00107D71"/>
    <w:rsid w:val="0011027D"/>
    <w:rsid w:val="00110746"/>
    <w:rsid w:val="00110829"/>
    <w:rsid w:val="00111461"/>
    <w:rsid w:val="00111F1B"/>
    <w:rsid w:val="001125B0"/>
    <w:rsid w:val="00112EF8"/>
    <w:rsid w:val="00113074"/>
    <w:rsid w:val="001131F1"/>
    <w:rsid w:val="001135A7"/>
    <w:rsid w:val="001135CB"/>
    <w:rsid w:val="001140EA"/>
    <w:rsid w:val="001158FA"/>
    <w:rsid w:val="00115AF2"/>
    <w:rsid w:val="001166AD"/>
    <w:rsid w:val="00117DB9"/>
    <w:rsid w:val="00120623"/>
    <w:rsid w:val="0012064F"/>
    <w:rsid w:val="00120DE7"/>
    <w:rsid w:val="00121140"/>
    <w:rsid w:val="0012123F"/>
    <w:rsid w:val="00121BB3"/>
    <w:rsid w:val="00122508"/>
    <w:rsid w:val="001225A8"/>
    <w:rsid w:val="001231A1"/>
    <w:rsid w:val="0012408F"/>
    <w:rsid w:val="0012459E"/>
    <w:rsid w:val="001271D0"/>
    <w:rsid w:val="00127350"/>
    <w:rsid w:val="001277D5"/>
    <w:rsid w:val="00130BE0"/>
    <w:rsid w:val="00131758"/>
    <w:rsid w:val="001325EF"/>
    <w:rsid w:val="00132877"/>
    <w:rsid w:val="0013287F"/>
    <w:rsid w:val="001338B8"/>
    <w:rsid w:val="001345A8"/>
    <w:rsid w:val="00136115"/>
    <w:rsid w:val="001363FA"/>
    <w:rsid w:val="00136706"/>
    <w:rsid w:val="0013699B"/>
    <w:rsid w:val="00136F5A"/>
    <w:rsid w:val="001373D9"/>
    <w:rsid w:val="00137996"/>
    <w:rsid w:val="001400ED"/>
    <w:rsid w:val="00140628"/>
    <w:rsid w:val="00141CAB"/>
    <w:rsid w:val="001427B1"/>
    <w:rsid w:val="0014295C"/>
    <w:rsid w:val="00142E30"/>
    <w:rsid w:val="00143182"/>
    <w:rsid w:val="00143202"/>
    <w:rsid w:val="0014495D"/>
    <w:rsid w:val="00144E58"/>
    <w:rsid w:val="00144FD2"/>
    <w:rsid w:val="0014506C"/>
    <w:rsid w:val="00145693"/>
    <w:rsid w:val="00145BF4"/>
    <w:rsid w:val="001461BB"/>
    <w:rsid w:val="0014648C"/>
    <w:rsid w:val="0014735C"/>
    <w:rsid w:val="00147622"/>
    <w:rsid w:val="00147F15"/>
    <w:rsid w:val="001504CF"/>
    <w:rsid w:val="00150A57"/>
    <w:rsid w:val="001517A9"/>
    <w:rsid w:val="001525EC"/>
    <w:rsid w:val="00152BB8"/>
    <w:rsid w:val="00153B83"/>
    <w:rsid w:val="00153EEB"/>
    <w:rsid w:val="00153F0D"/>
    <w:rsid w:val="0015438C"/>
    <w:rsid w:val="0015483D"/>
    <w:rsid w:val="001554EA"/>
    <w:rsid w:val="00155A10"/>
    <w:rsid w:val="0015658A"/>
    <w:rsid w:val="00156C2E"/>
    <w:rsid w:val="00156CC8"/>
    <w:rsid w:val="0015786F"/>
    <w:rsid w:val="00157D5B"/>
    <w:rsid w:val="001615DF"/>
    <w:rsid w:val="00161E57"/>
    <w:rsid w:val="00162865"/>
    <w:rsid w:val="00162ED1"/>
    <w:rsid w:val="00163A2D"/>
    <w:rsid w:val="001646BE"/>
    <w:rsid w:val="00164B68"/>
    <w:rsid w:val="00164C87"/>
    <w:rsid w:val="00164CCD"/>
    <w:rsid w:val="001651E0"/>
    <w:rsid w:val="00165346"/>
    <w:rsid w:val="0016544E"/>
    <w:rsid w:val="0016557A"/>
    <w:rsid w:val="001655FF"/>
    <w:rsid w:val="00165997"/>
    <w:rsid w:val="00165AF1"/>
    <w:rsid w:val="001665FE"/>
    <w:rsid w:val="00166643"/>
    <w:rsid w:val="00166C36"/>
    <w:rsid w:val="0016763F"/>
    <w:rsid w:val="00167930"/>
    <w:rsid w:val="00167DB3"/>
    <w:rsid w:val="00167E11"/>
    <w:rsid w:val="00170224"/>
    <w:rsid w:val="0017048C"/>
    <w:rsid w:val="001704C9"/>
    <w:rsid w:val="001709F8"/>
    <w:rsid w:val="00170B72"/>
    <w:rsid w:val="0017192D"/>
    <w:rsid w:val="00171A94"/>
    <w:rsid w:val="00171DB1"/>
    <w:rsid w:val="00172A0A"/>
    <w:rsid w:val="00172D22"/>
    <w:rsid w:val="00173A15"/>
    <w:rsid w:val="00173DEC"/>
    <w:rsid w:val="00173E45"/>
    <w:rsid w:val="00174517"/>
    <w:rsid w:val="001746ED"/>
    <w:rsid w:val="00175464"/>
    <w:rsid w:val="001755CE"/>
    <w:rsid w:val="0017574E"/>
    <w:rsid w:val="00175809"/>
    <w:rsid w:val="00175F19"/>
    <w:rsid w:val="00176325"/>
    <w:rsid w:val="001763EC"/>
    <w:rsid w:val="001764F3"/>
    <w:rsid w:val="0017683C"/>
    <w:rsid w:val="00177045"/>
    <w:rsid w:val="00177CBF"/>
    <w:rsid w:val="00180267"/>
    <w:rsid w:val="00181F70"/>
    <w:rsid w:val="00182726"/>
    <w:rsid w:val="00182A18"/>
    <w:rsid w:val="001837F8"/>
    <w:rsid w:val="00183870"/>
    <w:rsid w:val="00183C96"/>
    <w:rsid w:val="00184156"/>
    <w:rsid w:val="00184529"/>
    <w:rsid w:val="001850FF"/>
    <w:rsid w:val="00186442"/>
    <w:rsid w:val="001864A8"/>
    <w:rsid w:val="00186BAF"/>
    <w:rsid w:val="00186ECF"/>
    <w:rsid w:val="0018728F"/>
    <w:rsid w:val="00187B1B"/>
    <w:rsid w:val="00190211"/>
    <w:rsid w:val="001907E5"/>
    <w:rsid w:val="0019099A"/>
    <w:rsid w:val="00192938"/>
    <w:rsid w:val="00193203"/>
    <w:rsid w:val="00194FDF"/>
    <w:rsid w:val="0019637B"/>
    <w:rsid w:val="00196819"/>
    <w:rsid w:val="001968CE"/>
    <w:rsid w:val="00197008"/>
    <w:rsid w:val="001970FF"/>
    <w:rsid w:val="00197750"/>
    <w:rsid w:val="001977DC"/>
    <w:rsid w:val="001A0151"/>
    <w:rsid w:val="001A01F9"/>
    <w:rsid w:val="001A1082"/>
    <w:rsid w:val="001A178A"/>
    <w:rsid w:val="001A1864"/>
    <w:rsid w:val="001A231C"/>
    <w:rsid w:val="001A2ABA"/>
    <w:rsid w:val="001A2BA4"/>
    <w:rsid w:val="001A2BDC"/>
    <w:rsid w:val="001A2C6C"/>
    <w:rsid w:val="001A3429"/>
    <w:rsid w:val="001A4278"/>
    <w:rsid w:val="001A447E"/>
    <w:rsid w:val="001A5868"/>
    <w:rsid w:val="001A5A9C"/>
    <w:rsid w:val="001A64F3"/>
    <w:rsid w:val="001A673F"/>
    <w:rsid w:val="001A68A5"/>
    <w:rsid w:val="001A7617"/>
    <w:rsid w:val="001B05F0"/>
    <w:rsid w:val="001B0ABF"/>
    <w:rsid w:val="001B158F"/>
    <w:rsid w:val="001B207C"/>
    <w:rsid w:val="001B2973"/>
    <w:rsid w:val="001B2E01"/>
    <w:rsid w:val="001B3657"/>
    <w:rsid w:val="001B5DB0"/>
    <w:rsid w:val="001B66E3"/>
    <w:rsid w:val="001B6CEE"/>
    <w:rsid w:val="001B7E42"/>
    <w:rsid w:val="001B7ED0"/>
    <w:rsid w:val="001C077B"/>
    <w:rsid w:val="001C1A94"/>
    <w:rsid w:val="001C4560"/>
    <w:rsid w:val="001C49D2"/>
    <w:rsid w:val="001C5000"/>
    <w:rsid w:val="001C6252"/>
    <w:rsid w:val="001C658B"/>
    <w:rsid w:val="001C6B10"/>
    <w:rsid w:val="001C714F"/>
    <w:rsid w:val="001C7B6D"/>
    <w:rsid w:val="001C7E4B"/>
    <w:rsid w:val="001D03F1"/>
    <w:rsid w:val="001D0C70"/>
    <w:rsid w:val="001D0E1C"/>
    <w:rsid w:val="001D1B64"/>
    <w:rsid w:val="001D21B5"/>
    <w:rsid w:val="001D4263"/>
    <w:rsid w:val="001D5B40"/>
    <w:rsid w:val="001D640F"/>
    <w:rsid w:val="001D67CF"/>
    <w:rsid w:val="001D74C0"/>
    <w:rsid w:val="001D77F2"/>
    <w:rsid w:val="001E0170"/>
    <w:rsid w:val="001E0332"/>
    <w:rsid w:val="001E0889"/>
    <w:rsid w:val="001E0893"/>
    <w:rsid w:val="001E193E"/>
    <w:rsid w:val="001E1F85"/>
    <w:rsid w:val="001E244B"/>
    <w:rsid w:val="001E2C02"/>
    <w:rsid w:val="001E312B"/>
    <w:rsid w:val="001E37A2"/>
    <w:rsid w:val="001E3A86"/>
    <w:rsid w:val="001E3D2E"/>
    <w:rsid w:val="001E4D1C"/>
    <w:rsid w:val="001E550B"/>
    <w:rsid w:val="001E5C6A"/>
    <w:rsid w:val="001E6447"/>
    <w:rsid w:val="001E6975"/>
    <w:rsid w:val="001E6F63"/>
    <w:rsid w:val="001E70D5"/>
    <w:rsid w:val="001E719C"/>
    <w:rsid w:val="001F0844"/>
    <w:rsid w:val="001F128B"/>
    <w:rsid w:val="001F1573"/>
    <w:rsid w:val="001F1A94"/>
    <w:rsid w:val="001F1ADD"/>
    <w:rsid w:val="001F2415"/>
    <w:rsid w:val="001F289E"/>
    <w:rsid w:val="001F2FFE"/>
    <w:rsid w:val="001F3E3C"/>
    <w:rsid w:val="001F43DC"/>
    <w:rsid w:val="001F444F"/>
    <w:rsid w:val="001F4B8C"/>
    <w:rsid w:val="001F56CB"/>
    <w:rsid w:val="001F5864"/>
    <w:rsid w:val="001F6A35"/>
    <w:rsid w:val="001F6B76"/>
    <w:rsid w:val="001F7121"/>
    <w:rsid w:val="00200563"/>
    <w:rsid w:val="00200929"/>
    <w:rsid w:val="00202088"/>
    <w:rsid w:val="0020269E"/>
    <w:rsid w:val="002028B3"/>
    <w:rsid w:val="00202AE0"/>
    <w:rsid w:val="00203741"/>
    <w:rsid w:val="00203F0B"/>
    <w:rsid w:val="00204658"/>
    <w:rsid w:val="002060D8"/>
    <w:rsid w:val="002063CE"/>
    <w:rsid w:val="002067DE"/>
    <w:rsid w:val="002102F6"/>
    <w:rsid w:val="002106AC"/>
    <w:rsid w:val="002108C9"/>
    <w:rsid w:val="00210A92"/>
    <w:rsid w:val="0021129E"/>
    <w:rsid w:val="002112F4"/>
    <w:rsid w:val="002123D1"/>
    <w:rsid w:val="002123FE"/>
    <w:rsid w:val="0021284C"/>
    <w:rsid w:val="002151D7"/>
    <w:rsid w:val="002157DE"/>
    <w:rsid w:val="00215A10"/>
    <w:rsid w:val="00215BE2"/>
    <w:rsid w:val="00216AE1"/>
    <w:rsid w:val="00217109"/>
    <w:rsid w:val="00217764"/>
    <w:rsid w:val="00220412"/>
    <w:rsid w:val="002209C6"/>
    <w:rsid w:val="00220B40"/>
    <w:rsid w:val="002218C0"/>
    <w:rsid w:val="00221944"/>
    <w:rsid w:val="00222171"/>
    <w:rsid w:val="002235BF"/>
    <w:rsid w:val="00223FAF"/>
    <w:rsid w:val="00224331"/>
    <w:rsid w:val="00224429"/>
    <w:rsid w:val="00224CED"/>
    <w:rsid w:val="00225309"/>
    <w:rsid w:val="002262D7"/>
    <w:rsid w:val="0023047F"/>
    <w:rsid w:val="002304A6"/>
    <w:rsid w:val="00230E81"/>
    <w:rsid w:val="002311C5"/>
    <w:rsid w:val="00231A50"/>
    <w:rsid w:val="00232878"/>
    <w:rsid w:val="0023288B"/>
    <w:rsid w:val="00233077"/>
    <w:rsid w:val="00233277"/>
    <w:rsid w:val="002333E7"/>
    <w:rsid w:val="00233C78"/>
    <w:rsid w:val="00233F63"/>
    <w:rsid w:val="00234473"/>
    <w:rsid w:val="00235665"/>
    <w:rsid w:val="00235DC3"/>
    <w:rsid w:val="00235E32"/>
    <w:rsid w:val="0023672D"/>
    <w:rsid w:val="002368A7"/>
    <w:rsid w:val="002378B8"/>
    <w:rsid w:val="00241799"/>
    <w:rsid w:val="002421C1"/>
    <w:rsid w:val="002422E9"/>
    <w:rsid w:val="00242BB1"/>
    <w:rsid w:val="0024338F"/>
    <w:rsid w:val="0024429F"/>
    <w:rsid w:val="002446F8"/>
    <w:rsid w:val="002448AE"/>
    <w:rsid w:val="00244966"/>
    <w:rsid w:val="00245767"/>
    <w:rsid w:val="002465E3"/>
    <w:rsid w:val="002468B6"/>
    <w:rsid w:val="0024695C"/>
    <w:rsid w:val="0024708F"/>
    <w:rsid w:val="0024741D"/>
    <w:rsid w:val="00247933"/>
    <w:rsid w:val="00247D9E"/>
    <w:rsid w:val="00247DD0"/>
    <w:rsid w:val="002502CB"/>
    <w:rsid w:val="00250922"/>
    <w:rsid w:val="002521C0"/>
    <w:rsid w:val="00252B14"/>
    <w:rsid w:val="00253841"/>
    <w:rsid w:val="00253FAE"/>
    <w:rsid w:val="0025405A"/>
    <w:rsid w:val="00254C7C"/>
    <w:rsid w:val="00254CCE"/>
    <w:rsid w:val="00255530"/>
    <w:rsid w:val="002557D6"/>
    <w:rsid w:val="00255963"/>
    <w:rsid w:val="00255C44"/>
    <w:rsid w:val="002564D7"/>
    <w:rsid w:val="00257341"/>
    <w:rsid w:val="00257FED"/>
    <w:rsid w:val="002608B4"/>
    <w:rsid w:val="00260CC9"/>
    <w:rsid w:val="00261690"/>
    <w:rsid w:val="00261AF8"/>
    <w:rsid w:val="0026261E"/>
    <w:rsid w:val="00262793"/>
    <w:rsid w:val="00262CCE"/>
    <w:rsid w:val="00263C04"/>
    <w:rsid w:val="00263CDC"/>
    <w:rsid w:val="002640F9"/>
    <w:rsid w:val="00264253"/>
    <w:rsid w:val="00264A24"/>
    <w:rsid w:val="00264DFD"/>
    <w:rsid w:val="00265557"/>
    <w:rsid w:val="00266550"/>
    <w:rsid w:val="0026690B"/>
    <w:rsid w:val="0027087A"/>
    <w:rsid w:val="00272378"/>
    <w:rsid w:val="00272F8E"/>
    <w:rsid w:val="00273908"/>
    <w:rsid w:val="00273B7A"/>
    <w:rsid w:val="002743F2"/>
    <w:rsid w:val="00274A06"/>
    <w:rsid w:val="002751E7"/>
    <w:rsid w:val="00276503"/>
    <w:rsid w:val="00276900"/>
    <w:rsid w:val="00276AB4"/>
    <w:rsid w:val="00276D42"/>
    <w:rsid w:val="00276DF0"/>
    <w:rsid w:val="00277689"/>
    <w:rsid w:val="002776FD"/>
    <w:rsid w:val="00277B03"/>
    <w:rsid w:val="0028038C"/>
    <w:rsid w:val="00280527"/>
    <w:rsid w:val="00280E6A"/>
    <w:rsid w:val="00281370"/>
    <w:rsid w:val="00281B34"/>
    <w:rsid w:val="00282899"/>
    <w:rsid w:val="00282A24"/>
    <w:rsid w:val="00282ACE"/>
    <w:rsid w:val="00282EAF"/>
    <w:rsid w:val="002831CA"/>
    <w:rsid w:val="0028377E"/>
    <w:rsid w:val="002837FB"/>
    <w:rsid w:val="002849F8"/>
    <w:rsid w:val="00285262"/>
    <w:rsid w:val="002857CC"/>
    <w:rsid w:val="00285E12"/>
    <w:rsid w:val="002863DD"/>
    <w:rsid w:val="002867E1"/>
    <w:rsid w:val="00286AEC"/>
    <w:rsid w:val="00286BEE"/>
    <w:rsid w:val="00287208"/>
    <w:rsid w:val="00287FC9"/>
    <w:rsid w:val="002905EA"/>
    <w:rsid w:val="00290711"/>
    <w:rsid w:val="00290807"/>
    <w:rsid w:val="00291A45"/>
    <w:rsid w:val="00292ADA"/>
    <w:rsid w:val="00293720"/>
    <w:rsid w:val="00294A27"/>
    <w:rsid w:val="00294CD0"/>
    <w:rsid w:val="002961B0"/>
    <w:rsid w:val="002A061D"/>
    <w:rsid w:val="002A13A1"/>
    <w:rsid w:val="002A13F1"/>
    <w:rsid w:val="002A1562"/>
    <w:rsid w:val="002A1988"/>
    <w:rsid w:val="002A1C99"/>
    <w:rsid w:val="002A1D27"/>
    <w:rsid w:val="002A2849"/>
    <w:rsid w:val="002A2B81"/>
    <w:rsid w:val="002A323E"/>
    <w:rsid w:val="002A32E6"/>
    <w:rsid w:val="002A330A"/>
    <w:rsid w:val="002A3338"/>
    <w:rsid w:val="002A3BE4"/>
    <w:rsid w:val="002A3C12"/>
    <w:rsid w:val="002A40D6"/>
    <w:rsid w:val="002A40FD"/>
    <w:rsid w:val="002A4260"/>
    <w:rsid w:val="002A42B7"/>
    <w:rsid w:val="002A45F7"/>
    <w:rsid w:val="002A47AB"/>
    <w:rsid w:val="002A48CE"/>
    <w:rsid w:val="002A6129"/>
    <w:rsid w:val="002A6285"/>
    <w:rsid w:val="002A6757"/>
    <w:rsid w:val="002A732F"/>
    <w:rsid w:val="002B0B4A"/>
    <w:rsid w:val="002B0C0A"/>
    <w:rsid w:val="002B165F"/>
    <w:rsid w:val="002B1AEA"/>
    <w:rsid w:val="002B1BA8"/>
    <w:rsid w:val="002B2326"/>
    <w:rsid w:val="002B3022"/>
    <w:rsid w:val="002B4393"/>
    <w:rsid w:val="002B499D"/>
    <w:rsid w:val="002B538C"/>
    <w:rsid w:val="002B587E"/>
    <w:rsid w:val="002B5F63"/>
    <w:rsid w:val="002B6A88"/>
    <w:rsid w:val="002B7EFE"/>
    <w:rsid w:val="002C0C56"/>
    <w:rsid w:val="002C102E"/>
    <w:rsid w:val="002C15FB"/>
    <w:rsid w:val="002C1C3C"/>
    <w:rsid w:val="002C1C4F"/>
    <w:rsid w:val="002C2CE8"/>
    <w:rsid w:val="002C38D9"/>
    <w:rsid w:val="002C3C64"/>
    <w:rsid w:val="002C4B83"/>
    <w:rsid w:val="002C5888"/>
    <w:rsid w:val="002C5AC4"/>
    <w:rsid w:val="002C667A"/>
    <w:rsid w:val="002C66B1"/>
    <w:rsid w:val="002C6D5E"/>
    <w:rsid w:val="002C74B2"/>
    <w:rsid w:val="002D03FD"/>
    <w:rsid w:val="002D0914"/>
    <w:rsid w:val="002D0A5D"/>
    <w:rsid w:val="002D1BF0"/>
    <w:rsid w:val="002D1BF9"/>
    <w:rsid w:val="002D2590"/>
    <w:rsid w:val="002D366A"/>
    <w:rsid w:val="002D3844"/>
    <w:rsid w:val="002D3974"/>
    <w:rsid w:val="002D40E3"/>
    <w:rsid w:val="002D45D7"/>
    <w:rsid w:val="002D52BA"/>
    <w:rsid w:val="002D5D99"/>
    <w:rsid w:val="002D6375"/>
    <w:rsid w:val="002D64EB"/>
    <w:rsid w:val="002D6B2E"/>
    <w:rsid w:val="002D7141"/>
    <w:rsid w:val="002D7420"/>
    <w:rsid w:val="002D74EE"/>
    <w:rsid w:val="002D7AAE"/>
    <w:rsid w:val="002E11A4"/>
    <w:rsid w:val="002E1225"/>
    <w:rsid w:val="002E1FB7"/>
    <w:rsid w:val="002E29AB"/>
    <w:rsid w:val="002E3B44"/>
    <w:rsid w:val="002E4074"/>
    <w:rsid w:val="002E4344"/>
    <w:rsid w:val="002E490C"/>
    <w:rsid w:val="002E4D45"/>
    <w:rsid w:val="002E4FFF"/>
    <w:rsid w:val="002E51FD"/>
    <w:rsid w:val="002E58DE"/>
    <w:rsid w:val="002E5C71"/>
    <w:rsid w:val="002E61BB"/>
    <w:rsid w:val="002E6348"/>
    <w:rsid w:val="002E63E3"/>
    <w:rsid w:val="002E66B8"/>
    <w:rsid w:val="002E6FC5"/>
    <w:rsid w:val="002E7BF3"/>
    <w:rsid w:val="002F0675"/>
    <w:rsid w:val="002F08E2"/>
    <w:rsid w:val="002F0AAD"/>
    <w:rsid w:val="002F10EA"/>
    <w:rsid w:val="002F1A85"/>
    <w:rsid w:val="002F22A4"/>
    <w:rsid w:val="002F2813"/>
    <w:rsid w:val="002F2F70"/>
    <w:rsid w:val="002F4445"/>
    <w:rsid w:val="002F49BD"/>
    <w:rsid w:val="002F4C0E"/>
    <w:rsid w:val="002F4C5D"/>
    <w:rsid w:val="002F4F45"/>
    <w:rsid w:val="002F55B0"/>
    <w:rsid w:val="002F5615"/>
    <w:rsid w:val="002F66CC"/>
    <w:rsid w:val="003005A9"/>
    <w:rsid w:val="003018AD"/>
    <w:rsid w:val="003018F9"/>
    <w:rsid w:val="003024F9"/>
    <w:rsid w:val="0030316D"/>
    <w:rsid w:val="00303653"/>
    <w:rsid w:val="00303B08"/>
    <w:rsid w:val="003041DA"/>
    <w:rsid w:val="00304B8B"/>
    <w:rsid w:val="0030555B"/>
    <w:rsid w:val="0030569D"/>
    <w:rsid w:val="00305CFC"/>
    <w:rsid w:val="003070F9"/>
    <w:rsid w:val="0030753E"/>
    <w:rsid w:val="00310B7C"/>
    <w:rsid w:val="00311DAD"/>
    <w:rsid w:val="00312312"/>
    <w:rsid w:val="00312DD7"/>
    <w:rsid w:val="00312E4A"/>
    <w:rsid w:val="00313078"/>
    <w:rsid w:val="00315B99"/>
    <w:rsid w:val="00316B24"/>
    <w:rsid w:val="00316E57"/>
    <w:rsid w:val="00316F54"/>
    <w:rsid w:val="003172A0"/>
    <w:rsid w:val="00320449"/>
    <w:rsid w:val="00320684"/>
    <w:rsid w:val="00321324"/>
    <w:rsid w:val="00321A2C"/>
    <w:rsid w:val="00321C86"/>
    <w:rsid w:val="00322283"/>
    <w:rsid w:val="00322BE9"/>
    <w:rsid w:val="00323162"/>
    <w:rsid w:val="00323ABE"/>
    <w:rsid w:val="00323B22"/>
    <w:rsid w:val="00323F3B"/>
    <w:rsid w:val="00324EDE"/>
    <w:rsid w:val="003253EA"/>
    <w:rsid w:val="00326CB4"/>
    <w:rsid w:val="0032773F"/>
    <w:rsid w:val="00327AB2"/>
    <w:rsid w:val="0033025B"/>
    <w:rsid w:val="003323A3"/>
    <w:rsid w:val="00333073"/>
    <w:rsid w:val="00333A35"/>
    <w:rsid w:val="00333A75"/>
    <w:rsid w:val="0033543D"/>
    <w:rsid w:val="00335915"/>
    <w:rsid w:val="003359CB"/>
    <w:rsid w:val="00337B2B"/>
    <w:rsid w:val="00337CFD"/>
    <w:rsid w:val="00337FCA"/>
    <w:rsid w:val="003415A8"/>
    <w:rsid w:val="003415AD"/>
    <w:rsid w:val="0034167B"/>
    <w:rsid w:val="003417CD"/>
    <w:rsid w:val="00341E41"/>
    <w:rsid w:val="003427FA"/>
    <w:rsid w:val="00342DCD"/>
    <w:rsid w:val="0034345C"/>
    <w:rsid w:val="00344055"/>
    <w:rsid w:val="00344AF6"/>
    <w:rsid w:val="00344CED"/>
    <w:rsid w:val="003455B1"/>
    <w:rsid w:val="00345CD1"/>
    <w:rsid w:val="00345E76"/>
    <w:rsid w:val="003466DB"/>
    <w:rsid w:val="003469C8"/>
    <w:rsid w:val="003475BA"/>
    <w:rsid w:val="00347D0D"/>
    <w:rsid w:val="003502DE"/>
    <w:rsid w:val="00350614"/>
    <w:rsid w:val="00350B10"/>
    <w:rsid w:val="0035123D"/>
    <w:rsid w:val="0035165F"/>
    <w:rsid w:val="00351EB0"/>
    <w:rsid w:val="0035220E"/>
    <w:rsid w:val="00352804"/>
    <w:rsid w:val="00353480"/>
    <w:rsid w:val="003544E5"/>
    <w:rsid w:val="003547B1"/>
    <w:rsid w:val="0035606C"/>
    <w:rsid w:val="003562BA"/>
    <w:rsid w:val="003563A4"/>
    <w:rsid w:val="003565D9"/>
    <w:rsid w:val="00357346"/>
    <w:rsid w:val="003606FF"/>
    <w:rsid w:val="003616CD"/>
    <w:rsid w:val="00362546"/>
    <w:rsid w:val="00362B55"/>
    <w:rsid w:val="003632AE"/>
    <w:rsid w:val="00363A74"/>
    <w:rsid w:val="00363F4C"/>
    <w:rsid w:val="00364A4B"/>
    <w:rsid w:val="00364D8E"/>
    <w:rsid w:val="00365ECC"/>
    <w:rsid w:val="003666F9"/>
    <w:rsid w:val="00366881"/>
    <w:rsid w:val="00366DC8"/>
    <w:rsid w:val="0037019F"/>
    <w:rsid w:val="0037130D"/>
    <w:rsid w:val="003717FC"/>
    <w:rsid w:val="00371E0E"/>
    <w:rsid w:val="003728E7"/>
    <w:rsid w:val="00372DE1"/>
    <w:rsid w:val="003730DE"/>
    <w:rsid w:val="0037330B"/>
    <w:rsid w:val="00374A7C"/>
    <w:rsid w:val="0037556D"/>
    <w:rsid w:val="00375915"/>
    <w:rsid w:val="00375EB1"/>
    <w:rsid w:val="00376541"/>
    <w:rsid w:val="003767C3"/>
    <w:rsid w:val="00377535"/>
    <w:rsid w:val="003776C9"/>
    <w:rsid w:val="00381AC5"/>
    <w:rsid w:val="00381D62"/>
    <w:rsid w:val="00382662"/>
    <w:rsid w:val="003826CB"/>
    <w:rsid w:val="00383B77"/>
    <w:rsid w:val="00384CCE"/>
    <w:rsid w:val="00384EB6"/>
    <w:rsid w:val="0038503B"/>
    <w:rsid w:val="003851A8"/>
    <w:rsid w:val="00385622"/>
    <w:rsid w:val="003856A7"/>
    <w:rsid w:val="00385734"/>
    <w:rsid w:val="003857A3"/>
    <w:rsid w:val="00385CF0"/>
    <w:rsid w:val="00387541"/>
    <w:rsid w:val="00387E14"/>
    <w:rsid w:val="003903A7"/>
    <w:rsid w:val="003907E9"/>
    <w:rsid w:val="00391277"/>
    <w:rsid w:val="00391798"/>
    <w:rsid w:val="003918F4"/>
    <w:rsid w:val="00391D39"/>
    <w:rsid w:val="00391E61"/>
    <w:rsid w:val="00392022"/>
    <w:rsid w:val="00392352"/>
    <w:rsid w:val="00392E4D"/>
    <w:rsid w:val="0039624A"/>
    <w:rsid w:val="00396411"/>
    <w:rsid w:val="00396DE5"/>
    <w:rsid w:val="0039753E"/>
    <w:rsid w:val="00397D1F"/>
    <w:rsid w:val="00397E18"/>
    <w:rsid w:val="003A077C"/>
    <w:rsid w:val="003A092F"/>
    <w:rsid w:val="003A10B9"/>
    <w:rsid w:val="003A1274"/>
    <w:rsid w:val="003A1591"/>
    <w:rsid w:val="003A1662"/>
    <w:rsid w:val="003A23E4"/>
    <w:rsid w:val="003A2961"/>
    <w:rsid w:val="003A435B"/>
    <w:rsid w:val="003A4471"/>
    <w:rsid w:val="003A5717"/>
    <w:rsid w:val="003A67D6"/>
    <w:rsid w:val="003A69F6"/>
    <w:rsid w:val="003A76E1"/>
    <w:rsid w:val="003A7D97"/>
    <w:rsid w:val="003B0DBD"/>
    <w:rsid w:val="003B11C6"/>
    <w:rsid w:val="003B1FA4"/>
    <w:rsid w:val="003B2420"/>
    <w:rsid w:val="003B2561"/>
    <w:rsid w:val="003B3067"/>
    <w:rsid w:val="003B3509"/>
    <w:rsid w:val="003B43DA"/>
    <w:rsid w:val="003B4B28"/>
    <w:rsid w:val="003B4BF5"/>
    <w:rsid w:val="003B4C00"/>
    <w:rsid w:val="003B5E2C"/>
    <w:rsid w:val="003B6BD4"/>
    <w:rsid w:val="003B790B"/>
    <w:rsid w:val="003B7A47"/>
    <w:rsid w:val="003C0109"/>
    <w:rsid w:val="003C0400"/>
    <w:rsid w:val="003C134F"/>
    <w:rsid w:val="003C171C"/>
    <w:rsid w:val="003C4323"/>
    <w:rsid w:val="003C490B"/>
    <w:rsid w:val="003C5015"/>
    <w:rsid w:val="003C5F3F"/>
    <w:rsid w:val="003D0AE1"/>
    <w:rsid w:val="003D147C"/>
    <w:rsid w:val="003D172D"/>
    <w:rsid w:val="003D1A86"/>
    <w:rsid w:val="003D200B"/>
    <w:rsid w:val="003D21F2"/>
    <w:rsid w:val="003D35C0"/>
    <w:rsid w:val="003D384E"/>
    <w:rsid w:val="003D3B98"/>
    <w:rsid w:val="003D3E68"/>
    <w:rsid w:val="003D4354"/>
    <w:rsid w:val="003D4E37"/>
    <w:rsid w:val="003D4EB7"/>
    <w:rsid w:val="003D5264"/>
    <w:rsid w:val="003D5B40"/>
    <w:rsid w:val="003D6A3C"/>
    <w:rsid w:val="003D6B7B"/>
    <w:rsid w:val="003D7109"/>
    <w:rsid w:val="003D750D"/>
    <w:rsid w:val="003D7E4E"/>
    <w:rsid w:val="003D7F30"/>
    <w:rsid w:val="003E01B8"/>
    <w:rsid w:val="003E064D"/>
    <w:rsid w:val="003E1BC2"/>
    <w:rsid w:val="003E1D78"/>
    <w:rsid w:val="003E24C2"/>
    <w:rsid w:val="003E28A8"/>
    <w:rsid w:val="003E3149"/>
    <w:rsid w:val="003E31E8"/>
    <w:rsid w:val="003E3999"/>
    <w:rsid w:val="003E3AF3"/>
    <w:rsid w:val="003E406B"/>
    <w:rsid w:val="003E43E8"/>
    <w:rsid w:val="003E46B4"/>
    <w:rsid w:val="003E5052"/>
    <w:rsid w:val="003E56E4"/>
    <w:rsid w:val="003E6182"/>
    <w:rsid w:val="003E6927"/>
    <w:rsid w:val="003E796E"/>
    <w:rsid w:val="003E7970"/>
    <w:rsid w:val="003E7E48"/>
    <w:rsid w:val="003E7E89"/>
    <w:rsid w:val="003E7F8E"/>
    <w:rsid w:val="003F03CC"/>
    <w:rsid w:val="003F0410"/>
    <w:rsid w:val="003F3270"/>
    <w:rsid w:val="003F4B55"/>
    <w:rsid w:val="003F6175"/>
    <w:rsid w:val="003F622C"/>
    <w:rsid w:val="003F62ED"/>
    <w:rsid w:val="003F6503"/>
    <w:rsid w:val="003F70F6"/>
    <w:rsid w:val="004003CF"/>
    <w:rsid w:val="004007D0"/>
    <w:rsid w:val="0040137D"/>
    <w:rsid w:val="00401805"/>
    <w:rsid w:val="00403175"/>
    <w:rsid w:val="00403486"/>
    <w:rsid w:val="004038AE"/>
    <w:rsid w:val="0040442D"/>
    <w:rsid w:val="004054D8"/>
    <w:rsid w:val="00405BB3"/>
    <w:rsid w:val="00406756"/>
    <w:rsid w:val="00406844"/>
    <w:rsid w:val="00406E47"/>
    <w:rsid w:val="004074BA"/>
    <w:rsid w:val="0041069C"/>
    <w:rsid w:val="004114BE"/>
    <w:rsid w:val="00411609"/>
    <w:rsid w:val="004118AE"/>
    <w:rsid w:val="00413751"/>
    <w:rsid w:val="004144BC"/>
    <w:rsid w:val="00415206"/>
    <w:rsid w:val="00415EF4"/>
    <w:rsid w:val="004167DE"/>
    <w:rsid w:val="00417F49"/>
    <w:rsid w:val="00420727"/>
    <w:rsid w:val="00420B4D"/>
    <w:rsid w:val="004216CD"/>
    <w:rsid w:val="00421B7B"/>
    <w:rsid w:val="00421B7D"/>
    <w:rsid w:val="00421CE3"/>
    <w:rsid w:val="00422805"/>
    <w:rsid w:val="00423213"/>
    <w:rsid w:val="0042364B"/>
    <w:rsid w:val="004242F3"/>
    <w:rsid w:val="00425458"/>
    <w:rsid w:val="00425D2A"/>
    <w:rsid w:val="00425E76"/>
    <w:rsid w:val="00426099"/>
    <w:rsid w:val="00426370"/>
    <w:rsid w:val="00426833"/>
    <w:rsid w:val="00427A1E"/>
    <w:rsid w:val="00430883"/>
    <w:rsid w:val="004318DC"/>
    <w:rsid w:val="004339FB"/>
    <w:rsid w:val="00434943"/>
    <w:rsid w:val="00435E08"/>
    <w:rsid w:val="00436163"/>
    <w:rsid w:val="00436505"/>
    <w:rsid w:val="00436E40"/>
    <w:rsid w:val="00436EC5"/>
    <w:rsid w:val="004371E4"/>
    <w:rsid w:val="00437CD2"/>
    <w:rsid w:val="00437D2B"/>
    <w:rsid w:val="00440190"/>
    <w:rsid w:val="00440665"/>
    <w:rsid w:val="0044069C"/>
    <w:rsid w:val="00440B18"/>
    <w:rsid w:val="004412B4"/>
    <w:rsid w:val="004420F1"/>
    <w:rsid w:val="004444B3"/>
    <w:rsid w:val="00444788"/>
    <w:rsid w:val="00444BD9"/>
    <w:rsid w:val="004469F2"/>
    <w:rsid w:val="00446E91"/>
    <w:rsid w:val="00447484"/>
    <w:rsid w:val="00450D40"/>
    <w:rsid w:val="00450E4A"/>
    <w:rsid w:val="0045122A"/>
    <w:rsid w:val="00451B71"/>
    <w:rsid w:val="00451BB3"/>
    <w:rsid w:val="00451CBA"/>
    <w:rsid w:val="00452357"/>
    <w:rsid w:val="00452AA4"/>
    <w:rsid w:val="00452D99"/>
    <w:rsid w:val="0045320E"/>
    <w:rsid w:val="004549B9"/>
    <w:rsid w:val="00454C27"/>
    <w:rsid w:val="0045599D"/>
    <w:rsid w:val="00456A9D"/>
    <w:rsid w:val="00456E33"/>
    <w:rsid w:val="00456F7E"/>
    <w:rsid w:val="00456FB1"/>
    <w:rsid w:val="004573E3"/>
    <w:rsid w:val="00460751"/>
    <w:rsid w:val="0046085D"/>
    <w:rsid w:val="00460923"/>
    <w:rsid w:val="00460941"/>
    <w:rsid w:val="00460B5F"/>
    <w:rsid w:val="00460EA5"/>
    <w:rsid w:val="0046193F"/>
    <w:rsid w:val="00462D3E"/>
    <w:rsid w:val="0046340A"/>
    <w:rsid w:val="004641D5"/>
    <w:rsid w:val="00464229"/>
    <w:rsid w:val="00464562"/>
    <w:rsid w:val="004649F0"/>
    <w:rsid w:val="004650CE"/>
    <w:rsid w:val="00465C32"/>
    <w:rsid w:val="00465CED"/>
    <w:rsid w:val="00465F7A"/>
    <w:rsid w:val="00466348"/>
    <w:rsid w:val="004669C2"/>
    <w:rsid w:val="00466B3E"/>
    <w:rsid w:val="004671EB"/>
    <w:rsid w:val="00467429"/>
    <w:rsid w:val="00470F3C"/>
    <w:rsid w:val="00471714"/>
    <w:rsid w:val="00471B47"/>
    <w:rsid w:val="00472730"/>
    <w:rsid w:val="00472947"/>
    <w:rsid w:val="004737E2"/>
    <w:rsid w:val="00474160"/>
    <w:rsid w:val="00474FA2"/>
    <w:rsid w:val="004750F5"/>
    <w:rsid w:val="00475A16"/>
    <w:rsid w:val="00475C28"/>
    <w:rsid w:val="00475D93"/>
    <w:rsid w:val="00476160"/>
    <w:rsid w:val="004765B4"/>
    <w:rsid w:val="004767D0"/>
    <w:rsid w:val="00476C75"/>
    <w:rsid w:val="0047778F"/>
    <w:rsid w:val="00477E36"/>
    <w:rsid w:val="00480E2B"/>
    <w:rsid w:val="00481D98"/>
    <w:rsid w:val="00482D66"/>
    <w:rsid w:val="00483932"/>
    <w:rsid w:val="00484A20"/>
    <w:rsid w:val="0048567E"/>
    <w:rsid w:val="004860E3"/>
    <w:rsid w:val="004869B8"/>
    <w:rsid w:val="00486C9C"/>
    <w:rsid w:val="00486DD1"/>
    <w:rsid w:val="00486E7B"/>
    <w:rsid w:val="0048714A"/>
    <w:rsid w:val="00487BAC"/>
    <w:rsid w:val="00490367"/>
    <w:rsid w:val="00490A46"/>
    <w:rsid w:val="00490D20"/>
    <w:rsid w:val="00491274"/>
    <w:rsid w:val="004918F8"/>
    <w:rsid w:val="00491ABA"/>
    <w:rsid w:val="00492940"/>
    <w:rsid w:val="004930F6"/>
    <w:rsid w:val="00493BAB"/>
    <w:rsid w:val="00493C19"/>
    <w:rsid w:val="0049407E"/>
    <w:rsid w:val="00494D67"/>
    <w:rsid w:val="00494DB5"/>
    <w:rsid w:val="004952E7"/>
    <w:rsid w:val="00496517"/>
    <w:rsid w:val="00496ACF"/>
    <w:rsid w:val="00497075"/>
    <w:rsid w:val="004970B0"/>
    <w:rsid w:val="00497105"/>
    <w:rsid w:val="004979DB"/>
    <w:rsid w:val="00497C46"/>
    <w:rsid w:val="004A0EC4"/>
    <w:rsid w:val="004A10B1"/>
    <w:rsid w:val="004A1712"/>
    <w:rsid w:val="004A2081"/>
    <w:rsid w:val="004A2D05"/>
    <w:rsid w:val="004A396E"/>
    <w:rsid w:val="004A3A02"/>
    <w:rsid w:val="004A3B7D"/>
    <w:rsid w:val="004A3F5F"/>
    <w:rsid w:val="004A4091"/>
    <w:rsid w:val="004A4313"/>
    <w:rsid w:val="004A5523"/>
    <w:rsid w:val="004A6271"/>
    <w:rsid w:val="004A6536"/>
    <w:rsid w:val="004A69FD"/>
    <w:rsid w:val="004A6CAD"/>
    <w:rsid w:val="004A6D83"/>
    <w:rsid w:val="004A73D4"/>
    <w:rsid w:val="004A7986"/>
    <w:rsid w:val="004B293A"/>
    <w:rsid w:val="004B3B46"/>
    <w:rsid w:val="004B4D9B"/>
    <w:rsid w:val="004B5251"/>
    <w:rsid w:val="004B58DF"/>
    <w:rsid w:val="004B59B4"/>
    <w:rsid w:val="004B5C0D"/>
    <w:rsid w:val="004B64C3"/>
    <w:rsid w:val="004B65FD"/>
    <w:rsid w:val="004B6D4D"/>
    <w:rsid w:val="004B7482"/>
    <w:rsid w:val="004C0113"/>
    <w:rsid w:val="004C01EC"/>
    <w:rsid w:val="004C13F5"/>
    <w:rsid w:val="004C155B"/>
    <w:rsid w:val="004C1FF9"/>
    <w:rsid w:val="004C2691"/>
    <w:rsid w:val="004C45EA"/>
    <w:rsid w:val="004C48CF"/>
    <w:rsid w:val="004C49BB"/>
    <w:rsid w:val="004C4A75"/>
    <w:rsid w:val="004C5890"/>
    <w:rsid w:val="004C5C0E"/>
    <w:rsid w:val="004C5ED6"/>
    <w:rsid w:val="004C60FA"/>
    <w:rsid w:val="004C626F"/>
    <w:rsid w:val="004C7616"/>
    <w:rsid w:val="004C78F5"/>
    <w:rsid w:val="004C793E"/>
    <w:rsid w:val="004C7F98"/>
    <w:rsid w:val="004C7FAA"/>
    <w:rsid w:val="004D0002"/>
    <w:rsid w:val="004D1515"/>
    <w:rsid w:val="004D1C59"/>
    <w:rsid w:val="004D1F0B"/>
    <w:rsid w:val="004D2490"/>
    <w:rsid w:val="004D336F"/>
    <w:rsid w:val="004D368A"/>
    <w:rsid w:val="004D3782"/>
    <w:rsid w:val="004D3787"/>
    <w:rsid w:val="004D4E3B"/>
    <w:rsid w:val="004D4F48"/>
    <w:rsid w:val="004D53E5"/>
    <w:rsid w:val="004D57D0"/>
    <w:rsid w:val="004D6323"/>
    <w:rsid w:val="004D73F1"/>
    <w:rsid w:val="004D7BD6"/>
    <w:rsid w:val="004D7E25"/>
    <w:rsid w:val="004E0A1E"/>
    <w:rsid w:val="004E2038"/>
    <w:rsid w:val="004E23A1"/>
    <w:rsid w:val="004E2FC9"/>
    <w:rsid w:val="004E3AA3"/>
    <w:rsid w:val="004E4082"/>
    <w:rsid w:val="004E4305"/>
    <w:rsid w:val="004E460B"/>
    <w:rsid w:val="004E4C0E"/>
    <w:rsid w:val="004E4C8B"/>
    <w:rsid w:val="004E591B"/>
    <w:rsid w:val="004E6F50"/>
    <w:rsid w:val="004E728E"/>
    <w:rsid w:val="004E7BD7"/>
    <w:rsid w:val="004E7F12"/>
    <w:rsid w:val="004F021F"/>
    <w:rsid w:val="004F0575"/>
    <w:rsid w:val="004F05F4"/>
    <w:rsid w:val="004F1CB7"/>
    <w:rsid w:val="004F24E8"/>
    <w:rsid w:val="004F2B93"/>
    <w:rsid w:val="004F338B"/>
    <w:rsid w:val="004F383A"/>
    <w:rsid w:val="004F395B"/>
    <w:rsid w:val="004F3D6A"/>
    <w:rsid w:val="004F4996"/>
    <w:rsid w:val="004F4BCA"/>
    <w:rsid w:val="004F520B"/>
    <w:rsid w:val="004F546B"/>
    <w:rsid w:val="004F59EC"/>
    <w:rsid w:val="004F59F7"/>
    <w:rsid w:val="004F5E43"/>
    <w:rsid w:val="004F66A4"/>
    <w:rsid w:val="004F7110"/>
    <w:rsid w:val="004F76D3"/>
    <w:rsid w:val="004F7972"/>
    <w:rsid w:val="00500192"/>
    <w:rsid w:val="0050026B"/>
    <w:rsid w:val="00500322"/>
    <w:rsid w:val="005008D9"/>
    <w:rsid w:val="00500B41"/>
    <w:rsid w:val="00501B3D"/>
    <w:rsid w:val="00502EF6"/>
    <w:rsid w:val="005037FB"/>
    <w:rsid w:val="00504795"/>
    <w:rsid w:val="005056EC"/>
    <w:rsid w:val="005056F5"/>
    <w:rsid w:val="00506214"/>
    <w:rsid w:val="00506370"/>
    <w:rsid w:val="0050687E"/>
    <w:rsid w:val="00506E7E"/>
    <w:rsid w:val="00506EC1"/>
    <w:rsid w:val="005070DC"/>
    <w:rsid w:val="0050745E"/>
    <w:rsid w:val="00507D8A"/>
    <w:rsid w:val="00510C15"/>
    <w:rsid w:val="00511097"/>
    <w:rsid w:val="00511593"/>
    <w:rsid w:val="00511AD1"/>
    <w:rsid w:val="00512819"/>
    <w:rsid w:val="0051288C"/>
    <w:rsid w:val="005139AA"/>
    <w:rsid w:val="00513E0C"/>
    <w:rsid w:val="0051441F"/>
    <w:rsid w:val="005152FF"/>
    <w:rsid w:val="005155FA"/>
    <w:rsid w:val="005156BE"/>
    <w:rsid w:val="00515722"/>
    <w:rsid w:val="00516ADD"/>
    <w:rsid w:val="00517161"/>
    <w:rsid w:val="00517CC0"/>
    <w:rsid w:val="00517E47"/>
    <w:rsid w:val="00520359"/>
    <w:rsid w:val="005206A9"/>
    <w:rsid w:val="00521C7B"/>
    <w:rsid w:val="005220C5"/>
    <w:rsid w:val="00522424"/>
    <w:rsid w:val="00522768"/>
    <w:rsid w:val="00522EA2"/>
    <w:rsid w:val="00523CA6"/>
    <w:rsid w:val="00525944"/>
    <w:rsid w:val="005260BD"/>
    <w:rsid w:val="00526224"/>
    <w:rsid w:val="00526FCE"/>
    <w:rsid w:val="00527121"/>
    <w:rsid w:val="005273A7"/>
    <w:rsid w:val="00527810"/>
    <w:rsid w:val="00527873"/>
    <w:rsid w:val="0053078D"/>
    <w:rsid w:val="00530BC2"/>
    <w:rsid w:val="00530C4B"/>
    <w:rsid w:val="00530F67"/>
    <w:rsid w:val="00531733"/>
    <w:rsid w:val="00531C55"/>
    <w:rsid w:val="00531FC6"/>
    <w:rsid w:val="005320CC"/>
    <w:rsid w:val="0053247F"/>
    <w:rsid w:val="005326FD"/>
    <w:rsid w:val="0053299A"/>
    <w:rsid w:val="00532A79"/>
    <w:rsid w:val="005333E1"/>
    <w:rsid w:val="00533501"/>
    <w:rsid w:val="00533688"/>
    <w:rsid w:val="00535223"/>
    <w:rsid w:val="00536198"/>
    <w:rsid w:val="00536293"/>
    <w:rsid w:val="0053744B"/>
    <w:rsid w:val="00537460"/>
    <w:rsid w:val="00537697"/>
    <w:rsid w:val="005376C6"/>
    <w:rsid w:val="00537C01"/>
    <w:rsid w:val="00540073"/>
    <w:rsid w:val="00540896"/>
    <w:rsid w:val="00541E84"/>
    <w:rsid w:val="0054429F"/>
    <w:rsid w:val="00544952"/>
    <w:rsid w:val="00544D46"/>
    <w:rsid w:val="0054543C"/>
    <w:rsid w:val="00545586"/>
    <w:rsid w:val="005459E7"/>
    <w:rsid w:val="00546753"/>
    <w:rsid w:val="00547581"/>
    <w:rsid w:val="00547891"/>
    <w:rsid w:val="005479B3"/>
    <w:rsid w:val="00547A66"/>
    <w:rsid w:val="00547B81"/>
    <w:rsid w:val="00550A54"/>
    <w:rsid w:val="005517BD"/>
    <w:rsid w:val="00552570"/>
    <w:rsid w:val="00554056"/>
    <w:rsid w:val="00554310"/>
    <w:rsid w:val="005546DA"/>
    <w:rsid w:val="0055616B"/>
    <w:rsid w:val="0055667C"/>
    <w:rsid w:val="00556ADC"/>
    <w:rsid w:val="00556D56"/>
    <w:rsid w:val="00557F30"/>
    <w:rsid w:val="0056006A"/>
    <w:rsid w:val="00560FA6"/>
    <w:rsid w:val="005610BF"/>
    <w:rsid w:val="0056269D"/>
    <w:rsid w:val="0056367E"/>
    <w:rsid w:val="005639CD"/>
    <w:rsid w:val="00564388"/>
    <w:rsid w:val="00564D94"/>
    <w:rsid w:val="005656F7"/>
    <w:rsid w:val="00565B76"/>
    <w:rsid w:val="005661EA"/>
    <w:rsid w:val="005669BF"/>
    <w:rsid w:val="0057054D"/>
    <w:rsid w:val="005705AC"/>
    <w:rsid w:val="00570A3E"/>
    <w:rsid w:val="0057101C"/>
    <w:rsid w:val="005715CA"/>
    <w:rsid w:val="00572840"/>
    <w:rsid w:val="00572878"/>
    <w:rsid w:val="00572BF6"/>
    <w:rsid w:val="00572C16"/>
    <w:rsid w:val="00573B2E"/>
    <w:rsid w:val="0057425D"/>
    <w:rsid w:val="0057451F"/>
    <w:rsid w:val="00574936"/>
    <w:rsid w:val="00574F06"/>
    <w:rsid w:val="005751BC"/>
    <w:rsid w:val="005755C2"/>
    <w:rsid w:val="00576363"/>
    <w:rsid w:val="00576A37"/>
    <w:rsid w:val="00576BF6"/>
    <w:rsid w:val="00577937"/>
    <w:rsid w:val="00577CE6"/>
    <w:rsid w:val="00577E6F"/>
    <w:rsid w:val="00580773"/>
    <w:rsid w:val="00580CB2"/>
    <w:rsid w:val="00582216"/>
    <w:rsid w:val="005826CA"/>
    <w:rsid w:val="005829B3"/>
    <w:rsid w:val="00582CB0"/>
    <w:rsid w:val="00582FA1"/>
    <w:rsid w:val="00583761"/>
    <w:rsid w:val="00583CD0"/>
    <w:rsid w:val="00584905"/>
    <w:rsid w:val="00585561"/>
    <w:rsid w:val="00585633"/>
    <w:rsid w:val="0058568D"/>
    <w:rsid w:val="005865DA"/>
    <w:rsid w:val="00586A9F"/>
    <w:rsid w:val="00586E14"/>
    <w:rsid w:val="005900F7"/>
    <w:rsid w:val="00591557"/>
    <w:rsid w:val="005918DF"/>
    <w:rsid w:val="00591C74"/>
    <w:rsid w:val="00592019"/>
    <w:rsid w:val="005922E6"/>
    <w:rsid w:val="0059244C"/>
    <w:rsid w:val="005927A6"/>
    <w:rsid w:val="00592AFD"/>
    <w:rsid w:val="00592BCE"/>
    <w:rsid w:val="005937BC"/>
    <w:rsid w:val="00594F40"/>
    <w:rsid w:val="00595074"/>
    <w:rsid w:val="00595406"/>
    <w:rsid w:val="00595643"/>
    <w:rsid w:val="0059674F"/>
    <w:rsid w:val="00597B91"/>
    <w:rsid w:val="00597B97"/>
    <w:rsid w:val="00597DBA"/>
    <w:rsid w:val="005A1713"/>
    <w:rsid w:val="005A17F1"/>
    <w:rsid w:val="005A1ECD"/>
    <w:rsid w:val="005A2853"/>
    <w:rsid w:val="005A2879"/>
    <w:rsid w:val="005A2DD3"/>
    <w:rsid w:val="005A2DD7"/>
    <w:rsid w:val="005A2F20"/>
    <w:rsid w:val="005A302C"/>
    <w:rsid w:val="005A3ECE"/>
    <w:rsid w:val="005A504C"/>
    <w:rsid w:val="005A54A5"/>
    <w:rsid w:val="005A6CD2"/>
    <w:rsid w:val="005A6E3E"/>
    <w:rsid w:val="005A7544"/>
    <w:rsid w:val="005A78B2"/>
    <w:rsid w:val="005B071C"/>
    <w:rsid w:val="005B0F44"/>
    <w:rsid w:val="005B0F52"/>
    <w:rsid w:val="005B1442"/>
    <w:rsid w:val="005B1EBC"/>
    <w:rsid w:val="005B212A"/>
    <w:rsid w:val="005B2A9D"/>
    <w:rsid w:val="005B2DEE"/>
    <w:rsid w:val="005B33AE"/>
    <w:rsid w:val="005B349B"/>
    <w:rsid w:val="005B3706"/>
    <w:rsid w:val="005B3750"/>
    <w:rsid w:val="005B3F5C"/>
    <w:rsid w:val="005B4647"/>
    <w:rsid w:val="005B47FF"/>
    <w:rsid w:val="005B554F"/>
    <w:rsid w:val="005B77F2"/>
    <w:rsid w:val="005C0C17"/>
    <w:rsid w:val="005C1E01"/>
    <w:rsid w:val="005C24AA"/>
    <w:rsid w:val="005C2C86"/>
    <w:rsid w:val="005C30D4"/>
    <w:rsid w:val="005C3E51"/>
    <w:rsid w:val="005C4351"/>
    <w:rsid w:val="005C4D70"/>
    <w:rsid w:val="005C5031"/>
    <w:rsid w:val="005C503D"/>
    <w:rsid w:val="005C5076"/>
    <w:rsid w:val="005C511B"/>
    <w:rsid w:val="005C53BE"/>
    <w:rsid w:val="005C5733"/>
    <w:rsid w:val="005C6DC6"/>
    <w:rsid w:val="005C780C"/>
    <w:rsid w:val="005C7CA3"/>
    <w:rsid w:val="005D033A"/>
    <w:rsid w:val="005D20DA"/>
    <w:rsid w:val="005D2182"/>
    <w:rsid w:val="005D23B1"/>
    <w:rsid w:val="005D298D"/>
    <w:rsid w:val="005D35AD"/>
    <w:rsid w:val="005D362A"/>
    <w:rsid w:val="005D3D81"/>
    <w:rsid w:val="005D4473"/>
    <w:rsid w:val="005D45B9"/>
    <w:rsid w:val="005D46CC"/>
    <w:rsid w:val="005D4C5C"/>
    <w:rsid w:val="005D4DBF"/>
    <w:rsid w:val="005D59DD"/>
    <w:rsid w:val="005D5F91"/>
    <w:rsid w:val="005D61A1"/>
    <w:rsid w:val="005D63A8"/>
    <w:rsid w:val="005D793C"/>
    <w:rsid w:val="005E131D"/>
    <w:rsid w:val="005E192D"/>
    <w:rsid w:val="005E2540"/>
    <w:rsid w:val="005E2733"/>
    <w:rsid w:val="005E291A"/>
    <w:rsid w:val="005E3720"/>
    <w:rsid w:val="005E41CA"/>
    <w:rsid w:val="005E4438"/>
    <w:rsid w:val="005E472A"/>
    <w:rsid w:val="005E4F8A"/>
    <w:rsid w:val="005E5AE6"/>
    <w:rsid w:val="005E6869"/>
    <w:rsid w:val="005E6D1E"/>
    <w:rsid w:val="005E6EAD"/>
    <w:rsid w:val="005E7470"/>
    <w:rsid w:val="005E765F"/>
    <w:rsid w:val="005F00DD"/>
    <w:rsid w:val="005F1B6C"/>
    <w:rsid w:val="005F1DF7"/>
    <w:rsid w:val="005F1EB6"/>
    <w:rsid w:val="005F31E6"/>
    <w:rsid w:val="005F321C"/>
    <w:rsid w:val="005F343C"/>
    <w:rsid w:val="005F3664"/>
    <w:rsid w:val="005F397E"/>
    <w:rsid w:val="005F3A1E"/>
    <w:rsid w:val="005F3E24"/>
    <w:rsid w:val="005F3FAD"/>
    <w:rsid w:val="005F5203"/>
    <w:rsid w:val="005F5B8C"/>
    <w:rsid w:val="005F70B4"/>
    <w:rsid w:val="005F7803"/>
    <w:rsid w:val="005F79C1"/>
    <w:rsid w:val="00600765"/>
    <w:rsid w:val="006014AE"/>
    <w:rsid w:val="00601618"/>
    <w:rsid w:val="00601CF2"/>
    <w:rsid w:val="00602804"/>
    <w:rsid w:val="00602F7D"/>
    <w:rsid w:val="00603579"/>
    <w:rsid w:val="006042EC"/>
    <w:rsid w:val="00605143"/>
    <w:rsid w:val="00606253"/>
    <w:rsid w:val="006062E9"/>
    <w:rsid w:val="0060680E"/>
    <w:rsid w:val="00610A42"/>
    <w:rsid w:val="00610BA4"/>
    <w:rsid w:val="00610F77"/>
    <w:rsid w:val="00611FCB"/>
    <w:rsid w:val="0061331A"/>
    <w:rsid w:val="006134A8"/>
    <w:rsid w:val="00613B99"/>
    <w:rsid w:val="00613B9E"/>
    <w:rsid w:val="006141D5"/>
    <w:rsid w:val="006142BF"/>
    <w:rsid w:val="006150B8"/>
    <w:rsid w:val="006155F6"/>
    <w:rsid w:val="00617EC3"/>
    <w:rsid w:val="00620155"/>
    <w:rsid w:val="00620D73"/>
    <w:rsid w:val="00620DDD"/>
    <w:rsid w:val="0062168D"/>
    <w:rsid w:val="006222BD"/>
    <w:rsid w:val="0062309F"/>
    <w:rsid w:val="0062351D"/>
    <w:rsid w:val="00623D01"/>
    <w:rsid w:val="00624C9F"/>
    <w:rsid w:val="00625361"/>
    <w:rsid w:val="00625D5C"/>
    <w:rsid w:val="00626BBD"/>
    <w:rsid w:val="0062737C"/>
    <w:rsid w:val="006306F4"/>
    <w:rsid w:val="006314EA"/>
    <w:rsid w:val="0063292D"/>
    <w:rsid w:val="006333B5"/>
    <w:rsid w:val="00633785"/>
    <w:rsid w:val="006345B7"/>
    <w:rsid w:val="006348DE"/>
    <w:rsid w:val="006349D2"/>
    <w:rsid w:val="00634A7B"/>
    <w:rsid w:val="00636693"/>
    <w:rsid w:val="00637A58"/>
    <w:rsid w:val="00637FED"/>
    <w:rsid w:val="006404B1"/>
    <w:rsid w:val="006417B4"/>
    <w:rsid w:val="00641981"/>
    <w:rsid w:val="00642658"/>
    <w:rsid w:val="00643859"/>
    <w:rsid w:val="00644ECA"/>
    <w:rsid w:val="006453A3"/>
    <w:rsid w:val="006453F7"/>
    <w:rsid w:val="00645427"/>
    <w:rsid w:val="00645595"/>
    <w:rsid w:val="006455FC"/>
    <w:rsid w:val="0064587A"/>
    <w:rsid w:val="00646441"/>
    <w:rsid w:val="00646623"/>
    <w:rsid w:val="00646D80"/>
    <w:rsid w:val="00647627"/>
    <w:rsid w:val="00650765"/>
    <w:rsid w:val="006507E5"/>
    <w:rsid w:val="00650FCC"/>
    <w:rsid w:val="00652017"/>
    <w:rsid w:val="006524F8"/>
    <w:rsid w:val="00652AF1"/>
    <w:rsid w:val="00652BED"/>
    <w:rsid w:val="00653CB7"/>
    <w:rsid w:val="00654CA8"/>
    <w:rsid w:val="0065545C"/>
    <w:rsid w:val="006559EC"/>
    <w:rsid w:val="00655FC1"/>
    <w:rsid w:val="006568F6"/>
    <w:rsid w:val="00657053"/>
    <w:rsid w:val="00657647"/>
    <w:rsid w:val="00660077"/>
    <w:rsid w:val="006603F1"/>
    <w:rsid w:val="00660406"/>
    <w:rsid w:val="00660D64"/>
    <w:rsid w:val="00661214"/>
    <w:rsid w:val="0066131F"/>
    <w:rsid w:val="0066282E"/>
    <w:rsid w:val="00662C4A"/>
    <w:rsid w:val="0066368E"/>
    <w:rsid w:val="00663DBD"/>
    <w:rsid w:val="0066475C"/>
    <w:rsid w:val="00664C2C"/>
    <w:rsid w:val="00664E5D"/>
    <w:rsid w:val="006653A8"/>
    <w:rsid w:val="006672F9"/>
    <w:rsid w:val="00667494"/>
    <w:rsid w:val="006703B7"/>
    <w:rsid w:val="00670461"/>
    <w:rsid w:val="00670DE2"/>
    <w:rsid w:val="0067104F"/>
    <w:rsid w:val="00672358"/>
    <w:rsid w:val="006729A2"/>
    <w:rsid w:val="00672FED"/>
    <w:rsid w:val="0067350C"/>
    <w:rsid w:val="006745A2"/>
    <w:rsid w:val="00674BD8"/>
    <w:rsid w:val="00675273"/>
    <w:rsid w:val="0067555B"/>
    <w:rsid w:val="006758B5"/>
    <w:rsid w:val="0067601A"/>
    <w:rsid w:val="00676612"/>
    <w:rsid w:val="00677237"/>
    <w:rsid w:val="0067752C"/>
    <w:rsid w:val="00677923"/>
    <w:rsid w:val="00677C0E"/>
    <w:rsid w:val="006806B4"/>
    <w:rsid w:val="006807E3"/>
    <w:rsid w:val="00680AA3"/>
    <w:rsid w:val="0068153A"/>
    <w:rsid w:val="006819CD"/>
    <w:rsid w:val="00681F10"/>
    <w:rsid w:val="00681F8E"/>
    <w:rsid w:val="00682D5B"/>
    <w:rsid w:val="00682F6B"/>
    <w:rsid w:val="00682F80"/>
    <w:rsid w:val="006832AF"/>
    <w:rsid w:val="0068336F"/>
    <w:rsid w:val="00683DCF"/>
    <w:rsid w:val="00684254"/>
    <w:rsid w:val="0068497E"/>
    <w:rsid w:val="00684AA4"/>
    <w:rsid w:val="0068507F"/>
    <w:rsid w:val="00685289"/>
    <w:rsid w:val="006854B1"/>
    <w:rsid w:val="006855DC"/>
    <w:rsid w:val="0068591D"/>
    <w:rsid w:val="006859BA"/>
    <w:rsid w:val="00686092"/>
    <w:rsid w:val="00687601"/>
    <w:rsid w:val="00687616"/>
    <w:rsid w:val="00690010"/>
    <w:rsid w:val="00690018"/>
    <w:rsid w:val="006906C3"/>
    <w:rsid w:val="006908A8"/>
    <w:rsid w:val="00690A9F"/>
    <w:rsid w:val="00690CDF"/>
    <w:rsid w:val="00691D6A"/>
    <w:rsid w:val="006921C7"/>
    <w:rsid w:val="00692205"/>
    <w:rsid w:val="0069236A"/>
    <w:rsid w:val="00692902"/>
    <w:rsid w:val="00692943"/>
    <w:rsid w:val="00692A49"/>
    <w:rsid w:val="00692DFD"/>
    <w:rsid w:val="006933E3"/>
    <w:rsid w:val="00693447"/>
    <w:rsid w:val="00693D64"/>
    <w:rsid w:val="00694CD6"/>
    <w:rsid w:val="00695321"/>
    <w:rsid w:val="00695AE8"/>
    <w:rsid w:val="00695D40"/>
    <w:rsid w:val="00696184"/>
    <w:rsid w:val="00696719"/>
    <w:rsid w:val="006969B7"/>
    <w:rsid w:val="00696A33"/>
    <w:rsid w:val="00696BB0"/>
    <w:rsid w:val="00696EAD"/>
    <w:rsid w:val="006970B5"/>
    <w:rsid w:val="0069724C"/>
    <w:rsid w:val="0069793B"/>
    <w:rsid w:val="006A068B"/>
    <w:rsid w:val="006A0C4B"/>
    <w:rsid w:val="006A333B"/>
    <w:rsid w:val="006A39D0"/>
    <w:rsid w:val="006A4415"/>
    <w:rsid w:val="006A4D0E"/>
    <w:rsid w:val="006A5014"/>
    <w:rsid w:val="006A56F1"/>
    <w:rsid w:val="006A5B47"/>
    <w:rsid w:val="006A5CC1"/>
    <w:rsid w:val="006A63B9"/>
    <w:rsid w:val="006A6AB2"/>
    <w:rsid w:val="006A6FAF"/>
    <w:rsid w:val="006A750B"/>
    <w:rsid w:val="006A7607"/>
    <w:rsid w:val="006A77D6"/>
    <w:rsid w:val="006B06AE"/>
    <w:rsid w:val="006B0989"/>
    <w:rsid w:val="006B0A2E"/>
    <w:rsid w:val="006B17A9"/>
    <w:rsid w:val="006B1ABD"/>
    <w:rsid w:val="006B1C46"/>
    <w:rsid w:val="006B260F"/>
    <w:rsid w:val="006B264C"/>
    <w:rsid w:val="006B26F9"/>
    <w:rsid w:val="006B2835"/>
    <w:rsid w:val="006B4F35"/>
    <w:rsid w:val="006B5CB2"/>
    <w:rsid w:val="006B60CF"/>
    <w:rsid w:val="006B6369"/>
    <w:rsid w:val="006B6718"/>
    <w:rsid w:val="006B683D"/>
    <w:rsid w:val="006B6E04"/>
    <w:rsid w:val="006B770B"/>
    <w:rsid w:val="006B79D3"/>
    <w:rsid w:val="006C0330"/>
    <w:rsid w:val="006C060D"/>
    <w:rsid w:val="006C0EC8"/>
    <w:rsid w:val="006C1844"/>
    <w:rsid w:val="006C1E7A"/>
    <w:rsid w:val="006C27F7"/>
    <w:rsid w:val="006C2865"/>
    <w:rsid w:val="006C2A53"/>
    <w:rsid w:val="006C3106"/>
    <w:rsid w:val="006C39A5"/>
    <w:rsid w:val="006C3FD8"/>
    <w:rsid w:val="006C4B21"/>
    <w:rsid w:val="006C4D2F"/>
    <w:rsid w:val="006C4EDD"/>
    <w:rsid w:val="006C537C"/>
    <w:rsid w:val="006C59C7"/>
    <w:rsid w:val="006C5FC9"/>
    <w:rsid w:val="006C7ADE"/>
    <w:rsid w:val="006C7C2C"/>
    <w:rsid w:val="006C7F1C"/>
    <w:rsid w:val="006C7FCF"/>
    <w:rsid w:val="006D0702"/>
    <w:rsid w:val="006D08B9"/>
    <w:rsid w:val="006D1DE2"/>
    <w:rsid w:val="006D2035"/>
    <w:rsid w:val="006D230C"/>
    <w:rsid w:val="006D329A"/>
    <w:rsid w:val="006D3CDB"/>
    <w:rsid w:val="006D4C21"/>
    <w:rsid w:val="006D5FF6"/>
    <w:rsid w:val="006D623C"/>
    <w:rsid w:val="006D6249"/>
    <w:rsid w:val="006D6425"/>
    <w:rsid w:val="006D6502"/>
    <w:rsid w:val="006D6A44"/>
    <w:rsid w:val="006D7B68"/>
    <w:rsid w:val="006E0645"/>
    <w:rsid w:val="006E0666"/>
    <w:rsid w:val="006E089D"/>
    <w:rsid w:val="006E08C9"/>
    <w:rsid w:val="006E139D"/>
    <w:rsid w:val="006E1969"/>
    <w:rsid w:val="006E1F3D"/>
    <w:rsid w:val="006E2069"/>
    <w:rsid w:val="006E2E0A"/>
    <w:rsid w:val="006E3E96"/>
    <w:rsid w:val="006E3EC3"/>
    <w:rsid w:val="006E4E21"/>
    <w:rsid w:val="006E5F5E"/>
    <w:rsid w:val="006E6433"/>
    <w:rsid w:val="006E667A"/>
    <w:rsid w:val="006E6B9A"/>
    <w:rsid w:val="006E727C"/>
    <w:rsid w:val="006E7AF1"/>
    <w:rsid w:val="006E7B31"/>
    <w:rsid w:val="006F0468"/>
    <w:rsid w:val="006F05FE"/>
    <w:rsid w:val="006F0F43"/>
    <w:rsid w:val="006F1915"/>
    <w:rsid w:val="006F2DF3"/>
    <w:rsid w:val="006F2EC3"/>
    <w:rsid w:val="006F3010"/>
    <w:rsid w:val="006F3139"/>
    <w:rsid w:val="006F387B"/>
    <w:rsid w:val="006F3E2D"/>
    <w:rsid w:val="006F4CE4"/>
    <w:rsid w:val="006F551D"/>
    <w:rsid w:val="006F5AE4"/>
    <w:rsid w:val="006F5D57"/>
    <w:rsid w:val="006F6CA5"/>
    <w:rsid w:val="006F6E75"/>
    <w:rsid w:val="006F7EEE"/>
    <w:rsid w:val="007005A2"/>
    <w:rsid w:val="00700879"/>
    <w:rsid w:val="00700B75"/>
    <w:rsid w:val="0070147D"/>
    <w:rsid w:val="0070192F"/>
    <w:rsid w:val="00701ACC"/>
    <w:rsid w:val="00701D19"/>
    <w:rsid w:val="007025A2"/>
    <w:rsid w:val="0070325F"/>
    <w:rsid w:val="00703500"/>
    <w:rsid w:val="0070380B"/>
    <w:rsid w:val="00703C56"/>
    <w:rsid w:val="00705076"/>
    <w:rsid w:val="00705910"/>
    <w:rsid w:val="00706609"/>
    <w:rsid w:val="00706AC5"/>
    <w:rsid w:val="00707824"/>
    <w:rsid w:val="00711151"/>
    <w:rsid w:val="00711433"/>
    <w:rsid w:val="00711EC1"/>
    <w:rsid w:val="00711F49"/>
    <w:rsid w:val="007122D2"/>
    <w:rsid w:val="00712473"/>
    <w:rsid w:val="007132E7"/>
    <w:rsid w:val="00713A69"/>
    <w:rsid w:val="00713F7B"/>
    <w:rsid w:val="007143FD"/>
    <w:rsid w:val="00714867"/>
    <w:rsid w:val="00714A6D"/>
    <w:rsid w:val="00715B56"/>
    <w:rsid w:val="00715F5C"/>
    <w:rsid w:val="00716DE5"/>
    <w:rsid w:val="00716EB4"/>
    <w:rsid w:val="0071754D"/>
    <w:rsid w:val="00720059"/>
    <w:rsid w:val="007227CF"/>
    <w:rsid w:val="00722E4E"/>
    <w:rsid w:val="0072304A"/>
    <w:rsid w:val="007236CF"/>
    <w:rsid w:val="007239D7"/>
    <w:rsid w:val="0072409C"/>
    <w:rsid w:val="0072574B"/>
    <w:rsid w:val="007260ED"/>
    <w:rsid w:val="00727185"/>
    <w:rsid w:val="00727878"/>
    <w:rsid w:val="007278AC"/>
    <w:rsid w:val="00727A18"/>
    <w:rsid w:val="00727A1A"/>
    <w:rsid w:val="0073051F"/>
    <w:rsid w:val="00730FF8"/>
    <w:rsid w:val="007311E4"/>
    <w:rsid w:val="007315B4"/>
    <w:rsid w:val="0073377F"/>
    <w:rsid w:val="0073378C"/>
    <w:rsid w:val="00733CDD"/>
    <w:rsid w:val="00733D13"/>
    <w:rsid w:val="00734431"/>
    <w:rsid w:val="0073492D"/>
    <w:rsid w:val="00734E82"/>
    <w:rsid w:val="0073528D"/>
    <w:rsid w:val="00735F0F"/>
    <w:rsid w:val="00737347"/>
    <w:rsid w:val="00737554"/>
    <w:rsid w:val="0074076B"/>
    <w:rsid w:val="0074078E"/>
    <w:rsid w:val="00740B25"/>
    <w:rsid w:val="00740D1A"/>
    <w:rsid w:val="00741DB2"/>
    <w:rsid w:val="00742642"/>
    <w:rsid w:val="00742E5A"/>
    <w:rsid w:val="00743A8B"/>
    <w:rsid w:val="00744B2B"/>
    <w:rsid w:val="0074532B"/>
    <w:rsid w:val="00745585"/>
    <w:rsid w:val="007459E3"/>
    <w:rsid w:val="00746576"/>
    <w:rsid w:val="00746D57"/>
    <w:rsid w:val="007470F2"/>
    <w:rsid w:val="00747A8C"/>
    <w:rsid w:val="00747D69"/>
    <w:rsid w:val="00750230"/>
    <w:rsid w:val="00750700"/>
    <w:rsid w:val="00750FC0"/>
    <w:rsid w:val="007510E6"/>
    <w:rsid w:val="00751208"/>
    <w:rsid w:val="0075163C"/>
    <w:rsid w:val="00751E32"/>
    <w:rsid w:val="00752550"/>
    <w:rsid w:val="00752A96"/>
    <w:rsid w:val="00752CE3"/>
    <w:rsid w:val="00753566"/>
    <w:rsid w:val="00753FB4"/>
    <w:rsid w:val="0075437E"/>
    <w:rsid w:val="0075442C"/>
    <w:rsid w:val="007556A2"/>
    <w:rsid w:val="00755FF7"/>
    <w:rsid w:val="0075675F"/>
    <w:rsid w:val="00757311"/>
    <w:rsid w:val="00757719"/>
    <w:rsid w:val="0076037A"/>
    <w:rsid w:val="00760CE0"/>
    <w:rsid w:val="00760D93"/>
    <w:rsid w:val="00760E32"/>
    <w:rsid w:val="007611FE"/>
    <w:rsid w:val="00761439"/>
    <w:rsid w:val="0076156E"/>
    <w:rsid w:val="007616B1"/>
    <w:rsid w:val="007616F5"/>
    <w:rsid w:val="007620AF"/>
    <w:rsid w:val="00762200"/>
    <w:rsid w:val="00762EED"/>
    <w:rsid w:val="007631E9"/>
    <w:rsid w:val="007638A6"/>
    <w:rsid w:val="00764363"/>
    <w:rsid w:val="00764499"/>
    <w:rsid w:val="007644A3"/>
    <w:rsid w:val="00764628"/>
    <w:rsid w:val="00765262"/>
    <w:rsid w:val="0076536A"/>
    <w:rsid w:val="00766575"/>
    <w:rsid w:val="00767627"/>
    <w:rsid w:val="00767995"/>
    <w:rsid w:val="00767CCB"/>
    <w:rsid w:val="00767D3C"/>
    <w:rsid w:val="00770E6B"/>
    <w:rsid w:val="0077113B"/>
    <w:rsid w:val="00771509"/>
    <w:rsid w:val="00771549"/>
    <w:rsid w:val="00771715"/>
    <w:rsid w:val="007719F5"/>
    <w:rsid w:val="00771E1E"/>
    <w:rsid w:val="00771F0D"/>
    <w:rsid w:val="00772DD7"/>
    <w:rsid w:val="007739AF"/>
    <w:rsid w:val="007740E7"/>
    <w:rsid w:val="00775FAF"/>
    <w:rsid w:val="00776140"/>
    <w:rsid w:val="00776735"/>
    <w:rsid w:val="007769B5"/>
    <w:rsid w:val="007770DA"/>
    <w:rsid w:val="0078018D"/>
    <w:rsid w:val="00781EC3"/>
    <w:rsid w:val="007820C1"/>
    <w:rsid w:val="0078235A"/>
    <w:rsid w:val="007824D8"/>
    <w:rsid w:val="007827E9"/>
    <w:rsid w:val="00785A7E"/>
    <w:rsid w:val="00785DD6"/>
    <w:rsid w:val="0078615A"/>
    <w:rsid w:val="0078688A"/>
    <w:rsid w:val="00786D85"/>
    <w:rsid w:val="007870A2"/>
    <w:rsid w:val="007872A8"/>
    <w:rsid w:val="007905C4"/>
    <w:rsid w:val="00790A6F"/>
    <w:rsid w:val="00790BD4"/>
    <w:rsid w:val="00791607"/>
    <w:rsid w:val="007918A3"/>
    <w:rsid w:val="00791CDF"/>
    <w:rsid w:val="007920AE"/>
    <w:rsid w:val="00792348"/>
    <w:rsid w:val="00792887"/>
    <w:rsid w:val="00792E15"/>
    <w:rsid w:val="007932F7"/>
    <w:rsid w:val="00793E8B"/>
    <w:rsid w:val="00796841"/>
    <w:rsid w:val="00796A97"/>
    <w:rsid w:val="00797EF1"/>
    <w:rsid w:val="007A0929"/>
    <w:rsid w:val="007A0986"/>
    <w:rsid w:val="007A133B"/>
    <w:rsid w:val="007A1C25"/>
    <w:rsid w:val="007A1E05"/>
    <w:rsid w:val="007A22B0"/>
    <w:rsid w:val="007A29C8"/>
    <w:rsid w:val="007A2CB3"/>
    <w:rsid w:val="007A3070"/>
    <w:rsid w:val="007A30D9"/>
    <w:rsid w:val="007A34EE"/>
    <w:rsid w:val="007A3585"/>
    <w:rsid w:val="007A3E41"/>
    <w:rsid w:val="007A6112"/>
    <w:rsid w:val="007A6591"/>
    <w:rsid w:val="007A6970"/>
    <w:rsid w:val="007A69B7"/>
    <w:rsid w:val="007A6EE0"/>
    <w:rsid w:val="007A76DE"/>
    <w:rsid w:val="007B0413"/>
    <w:rsid w:val="007B088B"/>
    <w:rsid w:val="007B0948"/>
    <w:rsid w:val="007B13F4"/>
    <w:rsid w:val="007B1E58"/>
    <w:rsid w:val="007B2627"/>
    <w:rsid w:val="007B26C7"/>
    <w:rsid w:val="007B2FA0"/>
    <w:rsid w:val="007B3678"/>
    <w:rsid w:val="007B3847"/>
    <w:rsid w:val="007B3ACB"/>
    <w:rsid w:val="007B4091"/>
    <w:rsid w:val="007B40FC"/>
    <w:rsid w:val="007B4774"/>
    <w:rsid w:val="007B495A"/>
    <w:rsid w:val="007B4AF2"/>
    <w:rsid w:val="007B5283"/>
    <w:rsid w:val="007B5411"/>
    <w:rsid w:val="007B59CF"/>
    <w:rsid w:val="007B6553"/>
    <w:rsid w:val="007B697F"/>
    <w:rsid w:val="007B6D39"/>
    <w:rsid w:val="007B730B"/>
    <w:rsid w:val="007C0417"/>
    <w:rsid w:val="007C0FBC"/>
    <w:rsid w:val="007C1767"/>
    <w:rsid w:val="007C1B29"/>
    <w:rsid w:val="007C1D7A"/>
    <w:rsid w:val="007C1F4A"/>
    <w:rsid w:val="007C32E0"/>
    <w:rsid w:val="007C3906"/>
    <w:rsid w:val="007C3BD4"/>
    <w:rsid w:val="007C3E4F"/>
    <w:rsid w:val="007C4851"/>
    <w:rsid w:val="007C5B9F"/>
    <w:rsid w:val="007C636C"/>
    <w:rsid w:val="007C6A7F"/>
    <w:rsid w:val="007C75DB"/>
    <w:rsid w:val="007C7692"/>
    <w:rsid w:val="007C7AD1"/>
    <w:rsid w:val="007D1AAA"/>
    <w:rsid w:val="007D1CAB"/>
    <w:rsid w:val="007D38B4"/>
    <w:rsid w:val="007D3B82"/>
    <w:rsid w:val="007D471C"/>
    <w:rsid w:val="007D4AE1"/>
    <w:rsid w:val="007D4C7E"/>
    <w:rsid w:val="007D576C"/>
    <w:rsid w:val="007D5972"/>
    <w:rsid w:val="007D5A78"/>
    <w:rsid w:val="007D5CA6"/>
    <w:rsid w:val="007D5EE7"/>
    <w:rsid w:val="007D60CF"/>
    <w:rsid w:val="007D6664"/>
    <w:rsid w:val="007D79C2"/>
    <w:rsid w:val="007D7D6C"/>
    <w:rsid w:val="007D7E5C"/>
    <w:rsid w:val="007D7EFC"/>
    <w:rsid w:val="007E0032"/>
    <w:rsid w:val="007E223F"/>
    <w:rsid w:val="007E2460"/>
    <w:rsid w:val="007E2C0A"/>
    <w:rsid w:val="007E44DC"/>
    <w:rsid w:val="007E493B"/>
    <w:rsid w:val="007E5239"/>
    <w:rsid w:val="007E5F49"/>
    <w:rsid w:val="007E6F25"/>
    <w:rsid w:val="007E7AF9"/>
    <w:rsid w:val="007F02F2"/>
    <w:rsid w:val="007F05AE"/>
    <w:rsid w:val="007F0D79"/>
    <w:rsid w:val="007F1371"/>
    <w:rsid w:val="007F1D7E"/>
    <w:rsid w:val="007F1ED1"/>
    <w:rsid w:val="007F2128"/>
    <w:rsid w:val="007F3C3A"/>
    <w:rsid w:val="007F4C79"/>
    <w:rsid w:val="007F6332"/>
    <w:rsid w:val="007F7BB5"/>
    <w:rsid w:val="007F7E7B"/>
    <w:rsid w:val="0080035E"/>
    <w:rsid w:val="0080059E"/>
    <w:rsid w:val="008007E9"/>
    <w:rsid w:val="00800A70"/>
    <w:rsid w:val="00800E54"/>
    <w:rsid w:val="00800FCF"/>
    <w:rsid w:val="00801822"/>
    <w:rsid w:val="00801D99"/>
    <w:rsid w:val="00802288"/>
    <w:rsid w:val="00802467"/>
    <w:rsid w:val="008028B3"/>
    <w:rsid w:val="00802D78"/>
    <w:rsid w:val="008031B2"/>
    <w:rsid w:val="00803213"/>
    <w:rsid w:val="00803B29"/>
    <w:rsid w:val="00804005"/>
    <w:rsid w:val="00804073"/>
    <w:rsid w:val="0080411A"/>
    <w:rsid w:val="008041E6"/>
    <w:rsid w:val="008047BD"/>
    <w:rsid w:val="00804C3A"/>
    <w:rsid w:val="00804C43"/>
    <w:rsid w:val="008059FE"/>
    <w:rsid w:val="00805BB9"/>
    <w:rsid w:val="00805C9C"/>
    <w:rsid w:val="00805D6B"/>
    <w:rsid w:val="00806057"/>
    <w:rsid w:val="008062FB"/>
    <w:rsid w:val="00807479"/>
    <w:rsid w:val="00807DB7"/>
    <w:rsid w:val="00811B47"/>
    <w:rsid w:val="00813733"/>
    <w:rsid w:val="00813CC4"/>
    <w:rsid w:val="0081414E"/>
    <w:rsid w:val="008143E2"/>
    <w:rsid w:val="008146A0"/>
    <w:rsid w:val="0081525D"/>
    <w:rsid w:val="008153FB"/>
    <w:rsid w:val="00815AB4"/>
    <w:rsid w:val="00815D6A"/>
    <w:rsid w:val="00815EAF"/>
    <w:rsid w:val="00817402"/>
    <w:rsid w:val="00817E75"/>
    <w:rsid w:val="0082005E"/>
    <w:rsid w:val="0082077D"/>
    <w:rsid w:val="008207A3"/>
    <w:rsid w:val="008215DA"/>
    <w:rsid w:val="008217A8"/>
    <w:rsid w:val="0082389A"/>
    <w:rsid w:val="00823B9D"/>
    <w:rsid w:val="00823C19"/>
    <w:rsid w:val="00823E1F"/>
    <w:rsid w:val="0082436D"/>
    <w:rsid w:val="008247B6"/>
    <w:rsid w:val="00825060"/>
    <w:rsid w:val="00825850"/>
    <w:rsid w:val="00826116"/>
    <w:rsid w:val="008262C8"/>
    <w:rsid w:val="008263F6"/>
    <w:rsid w:val="00826411"/>
    <w:rsid w:val="008266F7"/>
    <w:rsid w:val="00826A4A"/>
    <w:rsid w:val="00826A73"/>
    <w:rsid w:val="00826BC4"/>
    <w:rsid w:val="00827501"/>
    <w:rsid w:val="0083018E"/>
    <w:rsid w:val="00830B43"/>
    <w:rsid w:val="00831355"/>
    <w:rsid w:val="00831890"/>
    <w:rsid w:val="0083192A"/>
    <w:rsid w:val="008319E0"/>
    <w:rsid w:val="00833247"/>
    <w:rsid w:val="0083333F"/>
    <w:rsid w:val="00834B6E"/>
    <w:rsid w:val="008357ED"/>
    <w:rsid w:val="0083642F"/>
    <w:rsid w:val="008373E4"/>
    <w:rsid w:val="008377B1"/>
    <w:rsid w:val="00840336"/>
    <w:rsid w:val="00840DBE"/>
    <w:rsid w:val="00841178"/>
    <w:rsid w:val="0084128D"/>
    <w:rsid w:val="00841417"/>
    <w:rsid w:val="00841453"/>
    <w:rsid w:val="00841B39"/>
    <w:rsid w:val="00842898"/>
    <w:rsid w:val="00842A25"/>
    <w:rsid w:val="00843B1F"/>
    <w:rsid w:val="00845B07"/>
    <w:rsid w:val="00845C6E"/>
    <w:rsid w:val="008467E6"/>
    <w:rsid w:val="00846ADF"/>
    <w:rsid w:val="0084724E"/>
    <w:rsid w:val="0084771F"/>
    <w:rsid w:val="008479BB"/>
    <w:rsid w:val="008503BD"/>
    <w:rsid w:val="00851430"/>
    <w:rsid w:val="0085188B"/>
    <w:rsid w:val="00851A14"/>
    <w:rsid w:val="008542D0"/>
    <w:rsid w:val="008545BD"/>
    <w:rsid w:val="00854DA8"/>
    <w:rsid w:val="0085541E"/>
    <w:rsid w:val="00856717"/>
    <w:rsid w:val="008567C9"/>
    <w:rsid w:val="008569CF"/>
    <w:rsid w:val="00856C55"/>
    <w:rsid w:val="00857653"/>
    <w:rsid w:val="008577CA"/>
    <w:rsid w:val="008614F3"/>
    <w:rsid w:val="008615B0"/>
    <w:rsid w:val="00861850"/>
    <w:rsid w:val="008619B2"/>
    <w:rsid w:val="008621F5"/>
    <w:rsid w:val="008625F2"/>
    <w:rsid w:val="00862A74"/>
    <w:rsid w:val="00864F65"/>
    <w:rsid w:val="008651FF"/>
    <w:rsid w:val="0086531F"/>
    <w:rsid w:val="0086535D"/>
    <w:rsid w:val="008671D9"/>
    <w:rsid w:val="00867555"/>
    <w:rsid w:val="00867EAA"/>
    <w:rsid w:val="0087026B"/>
    <w:rsid w:val="0087069C"/>
    <w:rsid w:val="008708CC"/>
    <w:rsid w:val="00870AF8"/>
    <w:rsid w:val="008719E6"/>
    <w:rsid w:val="00871FD0"/>
    <w:rsid w:val="00872096"/>
    <w:rsid w:val="00872D37"/>
    <w:rsid w:val="008738A1"/>
    <w:rsid w:val="00873EC7"/>
    <w:rsid w:val="0087464F"/>
    <w:rsid w:val="00874B52"/>
    <w:rsid w:val="0087535B"/>
    <w:rsid w:val="0087579F"/>
    <w:rsid w:val="00875A1F"/>
    <w:rsid w:val="00875A89"/>
    <w:rsid w:val="00875FC4"/>
    <w:rsid w:val="00876062"/>
    <w:rsid w:val="008760E3"/>
    <w:rsid w:val="00876CFC"/>
    <w:rsid w:val="008778D0"/>
    <w:rsid w:val="00877BBD"/>
    <w:rsid w:val="00880F9A"/>
    <w:rsid w:val="00881C74"/>
    <w:rsid w:val="00881EDB"/>
    <w:rsid w:val="00881EDE"/>
    <w:rsid w:val="00882654"/>
    <w:rsid w:val="008829D6"/>
    <w:rsid w:val="00883350"/>
    <w:rsid w:val="00883A67"/>
    <w:rsid w:val="00885AB8"/>
    <w:rsid w:val="00885C00"/>
    <w:rsid w:val="00885D5C"/>
    <w:rsid w:val="008860F6"/>
    <w:rsid w:val="00886D09"/>
    <w:rsid w:val="0088768C"/>
    <w:rsid w:val="0088781E"/>
    <w:rsid w:val="00890204"/>
    <w:rsid w:val="00890228"/>
    <w:rsid w:val="008908F0"/>
    <w:rsid w:val="008909CA"/>
    <w:rsid w:val="008911BF"/>
    <w:rsid w:val="008912D3"/>
    <w:rsid w:val="008913C6"/>
    <w:rsid w:val="00891720"/>
    <w:rsid w:val="00892553"/>
    <w:rsid w:val="0089263D"/>
    <w:rsid w:val="0089305D"/>
    <w:rsid w:val="00893150"/>
    <w:rsid w:val="00893ACA"/>
    <w:rsid w:val="00893D30"/>
    <w:rsid w:val="00893F11"/>
    <w:rsid w:val="00893F8C"/>
    <w:rsid w:val="008949B9"/>
    <w:rsid w:val="00894B09"/>
    <w:rsid w:val="00894CF9"/>
    <w:rsid w:val="008954C0"/>
    <w:rsid w:val="008958D3"/>
    <w:rsid w:val="00896D30"/>
    <w:rsid w:val="00897632"/>
    <w:rsid w:val="008979E3"/>
    <w:rsid w:val="008A0113"/>
    <w:rsid w:val="008A0291"/>
    <w:rsid w:val="008A127B"/>
    <w:rsid w:val="008A1C2E"/>
    <w:rsid w:val="008A1C64"/>
    <w:rsid w:val="008A1D58"/>
    <w:rsid w:val="008A1F0F"/>
    <w:rsid w:val="008A1F8A"/>
    <w:rsid w:val="008A1FCC"/>
    <w:rsid w:val="008A273D"/>
    <w:rsid w:val="008A2F42"/>
    <w:rsid w:val="008A4184"/>
    <w:rsid w:val="008A4232"/>
    <w:rsid w:val="008A4FEB"/>
    <w:rsid w:val="008A5009"/>
    <w:rsid w:val="008A58BE"/>
    <w:rsid w:val="008A5F43"/>
    <w:rsid w:val="008A625A"/>
    <w:rsid w:val="008A62B8"/>
    <w:rsid w:val="008A6CFD"/>
    <w:rsid w:val="008A6E04"/>
    <w:rsid w:val="008A6F6E"/>
    <w:rsid w:val="008A7894"/>
    <w:rsid w:val="008A79AB"/>
    <w:rsid w:val="008B1CBC"/>
    <w:rsid w:val="008B311D"/>
    <w:rsid w:val="008B32F1"/>
    <w:rsid w:val="008B32FA"/>
    <w:rsid w:val="008B332A"/>
    <w:rsid w:val="008B43AD"/>
    <w:rsid w:val="008B5253"/>
    <w:rsid w:val="008B72A3"/>
    <w:rsid w:val="008B7632"/>
    <w:rsid w:val="008B7668"/>
    <w:rsid w:val="008C053A"/>
    <w:rsid w:val="008C054A"/>
    <w:rsid w:val="008C0ADC"/>
    <w:rsid w:val="008C20E7"/>
    <w:rsid w:val="008C233E"/>
    <w:rsid w:val="008C2FDA"/>
    <w:rsid w:val="008C37D7"/>
    <w:rsid w:val="008C396C"/>
    <w:rsid w:val="008C39CB"/>
    <w:rsid w:val="008C4141"/>
    <w:rsid w:val="008C42B0"/>
    <w:rsid w:val="008C4A2D"/>
    <w:rsid w:val="008C4E0D"/>
    <w:rsid w:val="008C688D"/>
    <w:rsid w:val="008C68B9"/>
    <w:rsid w:val="008C6A04"/>
    <w:rsid w:val="008C6D2B"/>
    <w:rsid w:val="008C71B0"/>
    <w:rsid w:val="008D0377"/>
    <w:rsid w:val="008D11C0"/>
    <w:rsid w:val="008D1AE6"/>
    <w:rsid w:val="008D27E6"/>
    <w:rsid w:val="008D336C"/>
    <w:rsid w:val="008D382B"/>
    <w:rsid w:val="008D4503"/>
    <w:rsid w:val="008D49FB"/>
    <w:rsid w:val="008D58FC"/>
    <w:rsid w:val="008D5A38"/>
    <w:rsid w:val="008D5DB7"/>
    <w:rsid w:val="008D5E7E"/>
    <w:rsid w:val="008D6E99"/>
    <w:rsid w:val="008D6F65"/>
    <w:rsid w:val="008E1114"/>
    <w:rsid w:val="008E178E"/>
    <w:rsid w:val="008E2610"/>
    <w:rsid w:val="008E286C"/>
    <w:rsid w:val="008E28DE"/>
    <w:rsid w:val="008E40C1"/>
    <w:rsid w:val="008E51E8"/>
    <w:rsid w:val="008E5E16"/>
    <w:rsid w:val="008E7975"/>
    <w:rsid w:val="008E7CE4"/>
    <w:rsid w:val="008F0138"/>
    <w:rsid w:val="008F07C7"/>
    <w:rsid w:val="008F0E47"/>
    <w:rsid w:val="008F18AB"/>
    <w:rsid w:val="008F3BF4"/>
    <w:rsid w:val="008F5C40"/>
    <w:rsid w:val="008F6593"/>
    <w:rsid w:val="008F77A0"/>
    <w:rsid w:val="0090072D"/>
    <w:rsid w:val="00901582"/>
    <w:rsid w:val="0090186E"/>
    <w:rsid w:val="00902799"/>
    <w:rsid w:val="00904167"/>
    <w:rsid w:val="00904316"/>
    <w:rsid w:val="00905882"/>
    <w:rsid w:val="0090654D"/>
    <w:rsid w:val="0090670A"/>
    <w:rsid w:val="00906DE5"/>
    <w:rsid w:val="009070A3"/>
    <w:rsid w:val="00910B35"/>
    <w:rsid w:val="0091147F"/>
    <w:rsid w:val="00911505"/>
    <w:rsid w:val="00911BD7"/>
    <w:rsid w:val="00911C94"/>
    <w:rsid w:val="00911FAB"/>
    <w:rsid w:val="009121B9"/>
    <w:rsid w:val="00912453"/>
    <w:rsid w:val="00912508"/>
    <w:rsid w:val="0091368F"/>
    <w:rsid w:val="00913785"/>
    <w:rsid w:val="0091381C"/>
    <w:rsid w:val="00914051"/>
    <w:rsid w:val="009142B9"/>
    <w:rsid w:val="009145DB"/>
    <w:rsid w:val="00915A98"/>
    <w:rsid w:val="0091612F"/>
    <w:rsid w:val="009162C0"/>
    <w:rsid w:val="00917033"/>
    <w:rsid w:val="00917775"/>
    <w:rsid w:val="00917A27"/>
    <w:rsid w:val="00917EE4"/>
    <w:rsid w:val="009203FC"/>
    <w:rsid w:val="009211CF"/>
    <w:rsid w:val="009216A5"/>
    <w:rsid w:val="00922D85"/>
    <w:rsid w:val="00922E3F"/>
    <w:rsid w:val="009233E4"/>
    <w:rsid w:val="00923772"/>
    <w:rsid w:val="00923F40"/>
    <w:rsid w:val="00924528"/>
    <w:rsid w:val="009248D6"/>
    <w:rsid w:val="009252A6"/>
    <w:rsid w:val="00925434"/>
    <w:rsid w:val="00925B74"/>
    <w:rsid w:val="00925F24"/>
    <w:rsid w:val="00926785"/>
    <w:rsid w:val="00927076"/>
    <w:rsid w:val="00927108"/>
    <w:rsid w:val="009271A3"/>
    <w:rsid w:val="00927715"/>
    <w:rsid w:val="00927755"/>
    <w:rsid w:val="00930D68"/>
    <w:rsid w:val="00932C52"/>
    <w:rsid w:val="00933798"/>
    <w:rsid w:val="00933AD9"/>
    <w:rsid w:val="00934155"/>
    <w:rsid w:val="00934589"/>
    <w:rsid w:val="00934592"/>
    <w:rsid w:val="0093519A"/>
    <w:rsid w:val="009357B7"/>
    <w:rsid w:val="00936161"/>
    <w:rsid w:val="009368E2"/>
    <w:rsid w:val="009374CD"/>
    <w:rsid w:val="00940020"/>
    <w:rsid w:val="00940981"/>
    <w:rsid w:val="009414DA"/>
    <w:rsid w:val="00941902"/>
    <w:rsid w:val="00941E32"/>
    <w:rsid w:val="0094314F"/>
    <w:rsid w:val="00943626"/>
    <w:rsid w:val="009443D6"/>
    <w:rsid w:val="00944F87"/>
    <w:rsid w:val="00945790"/>
    <w:rsid w:val="0094595E"/>
    <w:rsid w:val="00945CC1"/>
    <w:rsid w:val="00946038"/>
    <w:rsid w:val="00946C4E"/>
    <w:rsid w:val="00950A8F"/>
    <w:rsid w:val="00950B3A"/>
    <w:rsid w:val="00950BB1"/>
    <w:rsid w:val="00951D93"/>
    <w:rsid w:val="00952DA3"/>
    <w:rsid w:val="009532C6"/>
    <w:rsid w:val="0095347A"/>
    <w:rsid w:val="009540B5"/>
    <w:rsid w:val="00954345"/>
    <w:rsid w:val="00954468"/>
    <w:rsid w:val="00954F28"/>
    <w:rsid w:val="009552CF"/>
    <w:rsid w:val="00955DF9"/>
    <w:rsid w:val="00955F52"/>
    <w:rsid w:val="009565D1"/>
    <w:rsid w:val="00957CCD"/>
    <w:rsid w:val="00957F3F"/>
    <w:rsid w:val="009601EC"/>
    <w:rsid w:val="0096196B"/>
    <w:rsid w:val="00961F68"/>
    <w:rsid w:val="009623B0"/>
    <w:rsid w:val="00962BB6"/>
    <w:rsid w:val="00962E6A"/>
    <w:rsid w:val="00963002"/>
    <w:rsid w:val="00963E26"/>
    <w:rsid w:val="00964778"/>
    <w:rsid w:val="0096480C"/>
    <w:rsid w:val="00965692"/>
    <w:rsid w:val="00965ADC"/>
    <w:rsid w:val="00966A85"/>
    <w:rsid w:val="0096753C"/>
    <w:rsid w:val="00967F51"/>
    <w:rsid w:val="009709FF"/>
    <w:rsid w:val="009716D3"/>
    <w:rsid w:val="00971805"/>
    <w:rsid w:val="00971C9B"/>
    <w:rsid w:val="009720C7"/>
    <w:rsid w:val="0097382E"/>
    <w:rsid w:val="00973C49"/>
    <w:rsid w:val="0097431F"/>
    <w:rsid w:val="00974FA8"/>
    <w:rsid w:val="009750F9"/>
    <w:rsid w:val="00975597"/>
    <w:rsid w:val="009758AA"/>
    <w:rsid w:val="009761B1"/>
    <w:rsid w:val="00976270"/>
    <w:rsid w:val="0097720D"/>
    <w:rsid w:val="00977266"/>
    <w:rsid w:val="0097787C"/>
    <w:rsid w:val="00977DEE"/>
    <w:rsid w:val="00980003"/>
    <w:rsid w:val="00981388"/>
    <w:rsid w:val="009818CF"/>
    <w:rsid w:val="00981B54"/>
    <w:rsid w:val="00982341"/>
    <w:rsid w:val="00983874"/>
    <w:rsid w:val="00983BFC"/>
    <w:rsid w:val="0098469C"/>
    <w:rsid w:val="00986F86"/>
    <w:rsid w:val="00987C72"/>
    <w:rsid w:val="00990A3C"/>
    <w:rsid w:val="00990F2E"/>
    <w:rsid w:val="0099186F"/>
    <w:rsid w:val="00991C40"/>
    <w:rsid w:val="0099215F"/>
    <w:rsid w:val="009921DB"/>
    <w:rsid w:val="0099229E"/>
    <w:rsid w:val="0099245B"/>
    <w:rsid w:val="00992DDD"/>
    <w:rsid w:val="00993AB9"/>
    <w:rsid w:val="009945E1"/>
    <w:rsid w:val="009955BB"/>
    <w:rsid w:val="00995DED"/>
    <w:rsid w:val="00995E0A"/>
    <w:rsid w:val="009973FF"/>
    <w:rsid w:val="00997B37"/>
    <w:rsid w:val="009A1050"/>
    <w:rsid w:val="009A143C"/>
    <w:rsid w:val="009A154E"/>
    <w:rsid w:val="009A28DF"/>
    <w:rsid w:val="009A2A4D"/>
    <w:rsid w:val="009A2F55"/>
    <w:rsid w:val="009A37E1"/>
    <w:rsid w:val="009A3F50"/>
    <w:rsid w:val="009A3F6E"/>
    <w:rsid w:val="009A4E12"/>
    <w:rsid w:val="009A5E79"/>
    <w:rsid w:val="009A6E40"/>
    <w:rsid w:val="009A7218"/>
    <w:rsid w:val="009A7DA0"/>
    <w:rsid w:val="009B0ACF"/>
    <w:rsid w:val="009B1016"/>
    <w:rsid w:val="009B12A5"/>
    <w:rsid w:val="009B26EB"/>
    <w:rsid w:val="009B2971"/>
    <w:rsid w:val="009B442F"/>
    <w:rsid w:val="009B4486"/>
    <w:rsid w:val="009B5595"/>
    <w:rsid w:val="009B6258"/>
    <w:rsid w:val="009B63D6"/>
    <w:rsid w:val="009B65B6"/>
    <w:rsid w:val="009B65E9"/>
    <w:rsid w:val="009B66C3"/>
    <w:rsid w:val="009B6DAD"/>
    <w:rsid w:val="009B7EC9"/>
    <w:rsid w:val="009B7FEB"/>
    <w:rsid w:val="009C01C5"/>
    <w:rsid w:val="009C02D6"/>
    <w:rsid w:val="009C0EE1"/>
    <w:rsid w:val="009C148D"/>
    <w:rsid w:val="009C1B81"/>
    <w:rsid w:val="009C2020"/>
    <w:rsid w:val="009C20E6"/>
    <w:rsid w:val="009C2D08"/>
    <w:rsid w:val="009C305E"/>
    <w:rsid w:val="009C3BB6"/>
    <w:rsid w:val="009C5F7F"/>
    <w:rsid w:val="009C6ECA"/>
    <w:rsid w:val="009C76CC"/>
    <w:rsid w:val="009C77AD"/>
    <w:rsid w:val="009D05E6"/>
    <w:rsid w:val="009D2344"/>
    <w:rsid w:val="009D2C92"/>
    <w:rsid w:val="009D3FC2"/>
    <w:rsid w:val="009D46D6"/>
    <w:rsid w:val="009D4721"/>
    <w:rsid w:val="009D4CB1"/>
    <w:rsid w:val="009D5E9B"/>
    <w:rsid w:val="009D6116"/>
    <w:rsid w:val="009D65A3"/>
    <w:rsid w:val="009D6853"/>
    <w:rsid w:val="009D6AC2"/>
    <w:rsid w:val="009D7ACE"/>
    <w:rsid w:val="009D7D02"/>
    <w:rsid w:val="009D7D06"/>
    <w:rsid w:val="009E0685"/>
    <w:rsid w:val="009E0DA9"/>
    <w:rsid w:val="009E0E67"/>
    <w:rsid w:val="009E0F54"/>
    <w:rsid w:val="009E1041"/>
    <w:rsid w:val="009E153A"/>
    <w:rsid w:val="009E19AF"/>
    <w:rsid w:val="009E225B"/>
    <w:rsid w:val="009E3A9F"/>
    <w:rsid w:val="009E4A92"/>
    <w:rsid w:val="009E4CF7"/>
    <w:rsid w:val="009E52D9"/>
    <w:rsid w:val="009E5426"/>
    <w:rsid w:val="009E5699"/>
    <w:rsid w:val="009E584D"/>
    <w:rsid w:val="009E6444"/>
    <w:rsid w:val="009E67C7"/>
    <w:rsid w:val="009E7384"/>
    <w:rsid w:val="009E7523"/>
    <w:rsid w:val="009E7B37"/>
    <w:rsid w:val="009F05D5"/>
    <w:rsid w:val="009F05E6"/>
    <w:rsid w:val="009F177F"/>
    <w:rsid w:val="009F180B"/>
    <w:rsid w:val="009F1ADA"/>
    <w:rsid w:val="009F1C1E"/>
    <w:rsid w:val="009F21C4"/>
    <w:rsid w:val="009F2206"/>
    <w:rsid w:val="009F26D8"/>
    <w:rsid w:val="009F2999"/>
    <w:rsid w:val="009F2CE8"/>
    <w:rsid w:val="009F32E7"/>
    <w:rsid w:val="009F34F3"/>
    <w:rsid w:val="009F3536"/>
    <w:rsid w:val="009F3AA9"/>
    <w:rsid w:val="009F3B13"/>
    <w:rsid w:val="009F3C86"/>
    <w:rsid w:val="009F408A"/>
    <w:rsid w:val="009F4358"/>
    <w:rsid w:val="009F4C09"/>
    <w:rsid w:val="009F5761"/>
    <w:rsid w:val="009F5829"/>
    <w:rsid w:val="009F58F6"/>
    <w:rsid w:val="009F70EE"/>
    <w:rsid w:val="009F7283"/>
    <w:rsid w:val="009F72DF"/>
    <w:rsid w:val="009F7619"/>
    <w:rsid w:val="009F7902"/>
    <w:rsid w:val="00A0000C"/>
    <w:rsid w:val="00A005F9"/>
    <w:rsid w:val="00A00867"/>
    <w:rsid w:val="00A008B0"/>
    <w:rsid w:val="00A017DE"/>
    <w:rsid w:val="00A018BF"/>
    <w:rsid w:val="00A02390"/>
    <w:rsid w:val="00A0272A"/>
    <w:rsid w:val="00A02DFB"/>
    <w:rsid w:val="00A033DC"/>
    <w:rsid w:val="00A035B6"/>
    <w:rsid w:val="00A03899"/>
    <w:rsid w:val="00A03B01"/>
    <w:rsid w:val="00A0400B"/>
    <w:rsid w:val="00A04554"/>
    <w:rsid w:val="00A0495F"/>
    <w:rsid w:val="00A06553"/>
    <w:rsid w:val="00A066B7"/>
    <w:rsid w:val="00A069E0"/>
    <w:rsid w:val="00A074E9"/>
    <w:rsid w:val="00A0764F"/>
    <w:rsid w:val="00A07DBF"/>
    <w:rsid w:val="00A11673"/>
    <w:rsid w:val="00A118B8"/>
    <w:rsid w:val="00A12150"/>
    <w:rsid w:val="00A124D7"/>
    <w:rsid w:val="00A1273D"/>
    <w:rsid w:val="00A14668"/>
    <w:rsid w:val="00A14862"/>
    <w:rsid w:val="00A15095"/>
    <w:rsid w:val="00A156CC"/>
    <w:rsid w:val="00A15790"/>
    <w:rsid w:val="00A15910"/>
    <w:rsid w:val="00A16FBE"/>
    <w:rsid w:val="00A1787D"/>
    <w:rsid w:val="00A209D7"/>
    <w:rsid w:val="00A21100"/>
    <w:rsid w:val="00A213FD"/>
    <w:rsid w:val="00A21C24"/>
    <w:rsid w:val="00A22079"/>
    <w:rsid w:val="00A221D7"/>
    <w:rsid w:val="00A22893"/>
    <w:rsid w:val="00A22AC5"/>
    <w:rsid w:val="00A23534"/>
    <w:rsid w:val="00A245F6"/>
    <w:rsid w:val="00A24D89"/>
    <w:rsid w:val="00A24DB6"/>
    <w:rsid w:val="00A2559F"/>
    <w:rsid w:val="00A260FC"/>
    <w:rsid w:val="00A263F2"/>
    <w:rsid w:val="00A26CDF"/>
    <w:rsid w:val="00A26EBC"/>
    <w:rsid w:val="00A279FC"/>
    <w:rsid w:val="00A27A6E"/>
    <w:rsid w:val="00A302EE"/>
    <w:rsid w:val="00A303B9"/>
    <w:rsid w:val="00A3085B"/>
    <w:rsid w:val="00A3196F"/>
    <w:rsid w:val="00A323EB"/>
    <w:rsid w:val="00A33114"/>
    <w:rsid w:val="00A34CD2"/>
    <w:rsid w:val="00A34D58"/>
    <w:rsid w:val="00A3577A"/>
    <w:rsid w:val="00A35C9E"/>
    <w:rsid w:val="00A360F6"/>
    <w:rsid w:val="00A367F4"/>
    <w:rsid w:val="00A36E30"/>
    <w:rsid w:val="00A376FC"/>
    <w:rsid w:val="00A37A10"/>
    <w:rsid w:val="00A4006F"/>
    <w:rsid w:val="00A40266"/>
    <w:rsid w:val="00A40C0C"/>
    <w:rsid w:val="00A40C6E"/>
    <w:rsid w:val="00A41714"/>
    <w:rsid w:val="00A419C1"/>
    <w:rsid w:val="00A41FDC"/>
    <w:rsid w:val="00A42BBA"/>
    <w:rsid w:val="00A4336E"/>
    <w:rsid w:val="00A43411"/>
    <w:rsid w:val="00A4364F"/>
    <w:rsid w:val="00A436F8"/>
    <w:rsid w:val="00A43E6A"/>
    <w:rsid w:val="00A43F95"/>
    <w:rsid w:val="00A4494C"/>
    <w:rsid w:val="00A44A9E"/>
    <w:rsid w:val="00A44E5A"/>
    <w:rsid w:val="00A4512F"/>
    <w:rsid w:val="00A4666E"/>
    <w:rsid w:val="00A4701B"/>
    <w:rsid w:val="00A47464"/>
    <w:rsid w:val="00A47D01"/>
    <w:rsid w:val="00A5039B"/>
    <w:rsid w:val="00A50C49"/>
    <w:rsid w:val="00A51280"/>
    <w:rsid w:val="00A51B00"/>
    <w:rsid w:val="00A51F0C"/>
    <w:rsid w:val="00A5263B"/>
    <w:rsid w:val="00A52F94"/>
    <w:rsid w:val="00A53451"/>
    <w:rsid w:val="00A5360D"/>
    <w:rsid w:val="00A54BC2"/>
    <w:rsid w:val="00A555C4"/>
    <w:rsid w:val="00A55CD5"/>
    <w:rsid w:val="00A57204"/>
    <w:rsid w:val="00A5794E"/>
    <w:rsid w:val="00A601A5"/>
    <w:rsid w:val="00A60436"/>
    <w:rsid w:val="00A611A0"/>
    <w:rsid w:val="00A6170D"/>
    <w:rsid w:val="00A61FBF"/>
    <w:rsid w:val="00A6231F"/>
    <w:rsid w:val="00A62451"/>
    <w:rsid w:val="00A62B8B"/>
    <w:rsid w:val="00A6360C"/>
    <w:rsid w:val="00A640A0"/>
    <w:rsid w:val="00A640B5"/>
    <w:rsid w:val="00A655FF"/>
    <w:rsid w:val="00A66102"/>
    <w:rsid w:val="00A669AF"/>
    <w:rsid w:val="00A7083A"/>
    <w:rsid w:val="00A70E9E"/>
    <w:rsid w:val="00A71581"/>
    <w:rsid w:val="00A72098"/>
    <w:rsid w:val="00A72A35"/>
    <w:rsid w:val="00A73A9E"/>
    <w:rsid w:val="00A73D50"/>
    <w:rsid w:val="00A7444C"/>
    <w:rsid w:val="00A74E37"/>
    <w:rsid w:val="00A760DA"/>
    <w:rsid w:val="00A76787"/>
    <w:rsid w:val="00A76C80"/>
    <w:rsid w:val="00A76CB6"/>
    <w:rsid w:val="00A76E39"/>
    <w:rsid w:val="00A76E5D"/>
    <w:rsid w:val="00A77413"/>
    <w:rsid w:val="00A776BD"/>
    <w:rsid w:val="00A8016A"/>
    <w:rsid w:val="00A81653"/>
    <w:rsid w:val="00A817B6"/>
    <w:rsid w:val="00A82086"/>
    <w:rsid w:val="00A8250B"/>
    <w:rsid w:val="00A829B9"/>
    <w:rsid w:val="00A84174"/>
    <w:rsid w:val="00A846F1"/>
    <w:rsid w:val="00A847CC"/>
    <w:rsid w:val="00A85DD3"/>
    <w:rsid w:val="00A85E82"/>
    <w:rsid w:val="00A86051"/>
    <w:rsid w:val="00A8605E"/>
    <w:rsid w:val="00A86C23"/>
    <w:rsid w:val="00A86D2F"/>
    <w:rsid w:val="00A873FA"/>
    <w:rsid w:val="00A87AB3"/>
    <w:rsid w:val="00A9059F"/>
    <w:rsid w:val="00A91146"/>
    <w:rsid w:val="00A9120B"/>
    <w:rsid w:val="00A919F9"/>
    <w:rsid w:val="00A922D3"/>
    <w:rsid w:val="00A92BCF"/>
    <w:rsid w:val="00A92E35"/>
    <w:rsid w:val="00A9345E"/>
    <w:rsid w:val="00A936A0"/>
    <w:rsid w:val="00A93856"/>
    <w:rsid w:val="00A94C4F"/>
    <w:rsid w:val="00A955AE"/>
    <w:rsid w:val="00A9598B"/>
    <w:rsid w:val="00A95F54"/>
    <w:rsid w:val="00A96310"/>
    <w:rsid w:val="00A9645D"/>
    <w:rsid w:val="00A96896"/>
    <w:rsid w:val="00A96CAC"/>
    <w:rsid w:val="00A96E42"/>
    <w:rsid w:val="00A97164"/>
    <w:rsid w:val="00A97A14"/>
    <w:rsid w:val="00A97B29"/>
    <w:rsid w:val="00AA04BA"/>
    <w:rsid w:val="00AA0AF5"/>
    <w:rsid w:val="00AA14C1"/>
    <w:rsid w:val="00AA17C3"/>
    <w:rsid w:val="00AA1928"/>
    <w:rsid w:val="00AA1B2C"/>
    <w:rsid w:val="00AA1E5B"/>
    <w:rsid w:val="00AA2171"/>
    <w:rsid w:val="00AA30E3"/>
    <w:rsid w:val="00AA30E7"/>
    <w:rsid w:val="00AA3481"/>
    <w:rsid w:val="00AA3B0A"/>
    <w:rsid w:val="00AA51E2"/>
    <w:rsid w:val="00AA524D"/>
    <w:rsid w:val="00AA61A9"/>
    <w:rsid w:val="00AA6203"/>
    <w:rsid w:val="00AA6767"/>
    <w:rsid w:val="00AA6E50"/>
    <w:rsid w:val="00AB02AA"/>
    <w:rsid w:val="00AB062B"/>
    <w:rsid w:val="00AB0802"/>
    <w:rsid w:val="00AB0823"/>
    <w:rsid w:val="00AB121E"/>
    <w:rsid w:val="00AB183A"/>
    <w:rsid w:val="00AB1F8E"/>
    <w:rsid w:val="00AB2712"/>
    <w:rsid w:val="00AB2A6B"/>
    <w:rsid w:val="00AB3418"/>
    <w:rsid w:val="00AB4362"/>
    <w:rsid w:val="00AB55D0"/>
    <w:rsid w:val="00AB5D99"/>
    <w:rsid w:val="00AB672B"/>
    <w:rsid w:val="00AB6C71"/>
    <w:rsid w:val="00AB6E2F"/>
    <w:rsid w:val="00AB7322"/>
    <w:rsid w:val="00AB746D"/>
    <w:rsid w:val="00AB7C77"/>
    <w:rsid w:val="00AC0040"/>
    <w:rsid w:val="00AC0B0B"/>
    <w:rsid w:val="00AC209F"/>
    <w:rsid w:val="00AC2F2B"/>
    <w:rsid w:val="00AC30D5"/>
    <w:rsid w:val="00AC3201"/>
    <w:rsid w:val="00AC34D1"/>
    <w:rsid w:val="00AC3E79"/>
    <w:rsid w:val="00AC45E6"/>
    <w:rsid w:val="00AC462F"/>
    <w:rsid w:val="00AC4DEA"/>
    <w:rsid w:val="00AC4E17"/>
    <w:rsid w:val="00AC5C00"/>
    <w:rsid w:val="00AC65B2"/>
    <w:rsid w:val="00AC72D4"/>
    <w:rsid w:val="00AC7E23"/>
    <w:rsid w:val="00AD0695"/>
    <w:rsid w:val="00AD28D8"/>
    <w:rsid w:val="00AD29A5"/>
    <w:rsid w:val="00AD32FA"/>
    <w:rsid w:val="00AD423B"/>
    <w:rsid w:val="00AD42F6"/>
    <w:rsid w:val="00AD4C5A"/>
    <w:rsid w:val="00AD6589"/>
    <w:rsid w:val="00AD6E4F"/>
    <w:rsid w:val="00AD760A"/>
    <w:rsid w:val="00AD784B"/>
    <w:rsid w:val="00AE0A22"/>
    <w:rsid w:val="00AE17C5"/>
    <w:rsid w:val="00AE2330"/>
    <w:rsid w:val="00AE2C6E"/>
    <w:rsid w:val="00AE3D01"/>
    <w:rsid w:val="00AE515B"/>
    <w:rsid w:val="00AE552E"/>
    <w:rsid w:val="00AE5C88"/>
    <w:rsid w:val="00AE5E23"/>
    <w:rsid w:val="00AE69D6"/>
    <w:rsid w:val="00AE6A5B"/>
    <w:rsid w:val="00AE73CE"/>
    <w:rsid w:val="00AE7589"/>
    <w:rsid w:val="00AE7834"/>
    <w:rsid w:val="00AE7C0C"/>
    <w:rsid w:val="00AF0084"/>
    <w:rsid w:val="00AF063C"/>
    <w:rsid w:val="00AF1267"/>
    <w:rsid w:val="00AF1F62"/>
    <w:rsid w:val="00AF1FD0"/>
    <w:rsid w:val="00AF20B0"/>
    <w:rsid w:val="00AF2156"/>
    <w:rsid w:val="00AF252E"/>
    <w:rsid w:val="00AF2650"/>
    <w:rsid w:val="00AF354A"/>
    <w:rsid w:val="00AF3846"/>
    <w:rsid w:val="00AF4044"/>
    <w:rsid w:val="00AF5D91"/>
    <w:rsid w:val="00AF61F7"/>
    <w:rsid w:val="00AF654C"/>
    <w:rsid w:val="00AF697A"/>
    <w:rsid w:val="00AF7F96"/>
    <w:rsid w:val="00B0117D"/>
    <w:rsid w:val="00B01CE0"/>
    <w:rsid w:val="00B0224D"/>
    <w:rsid w:val="00B02453"/>
    <w:rsid w:val="00B033BA"/>
    <w:rsid w:val="00B04DA8"/>
    <w:rsid w:val="00B050AA"/>
    <w:rsid w:val="00B05385"/>
    <w:rsid w:val="00B053CD"/>
    <w:rsid w:val="00B06846"/>
    <w:rsid w:val="00B0702F"/>
    <w:rsid w:val="00B07350"/>
    <w:rsid w:val="00B10477"/>
    <w:rsid w:val="00B117F9"/>
    <w:rsid w:val="00B12C7F"/>
    <w:rsid w:val="00B134B7"/>
    <w:rsid w:val="00B13951"/>
    <w:rsid w:val="00B13AB4"/>
    <w:rsid w:val="00B13B4E"/>
    <w:rsid w:val="00B13C3A"/>
    <w:rsid w:val="00B1545E"/>
    <w:rsid w:val="00B16E5C"/>
    <w:rsid w:val="00B17129"/>
    <w:rsid w:val="00B1721F"/>
    <w:rsid w:val="00B20B5A"/>
    <w:rsid w:val="00B20F5F"/>
    <w:rsid w:val="00B21431"/>
    <w:rsid w:val="00B217C3"/>
    <w:rsid w:val="00B21C0D"/>
    <w:rsid w:val="00B2285E"/>
    <w:rsid w:val="00B229F9"/>
    <w:rsid w:val="00B22D84"/>
    <w:rsid w:val="00B22FBA"/>
    <w:rsid w:val="00B2305C"/>
    <w:rsid w:val="00B23DF5"/>
    <w:rsid w:val="00B24244"/>
    <w:rsid w:val="00B24C59"/>
    <w:rsid w:val="00B24E10"/>
    <w:rsid w:val="00B24FF6"/>
    <w:rsid w:val="00B2512E"/>
    <w:rsid w:val="00B25324"/>
    <w:rsid w:val="00B268FF"/>
    <w:rsid w:val="00B26AF7"/>
    <w:rsid w:val="00B2708D"/>
    <w:rsid w:val="00B30006"/>
    <w:rsid w:val="00B301C4"/>
    <w:rsid w:val="00B31775"/>
    <w:rsid w:val="00B31CCF"/>
    <w:rsid w:val="00B31E03"/>
    <w:rsid w:val="00B32126"/>
    <w:rsid w:val="00B3328C"/>
    <w:rsid w:val="00B33CFD"/>
    <w:rsid w:val="00B34AA4"/>
    <w:rsid w:val="00B34AAE"/>
    <w:rsid w:val="00B34AFB"/>
    <w:rsid w:val="00B350B0"/>
    <w:rsid w:val="00B352C3"/>
    <w:rsid w:val="00B36AAA"/>
    <w:rsid w:val="00B3748D"/>
    <w:rsid w:val="00B40706"/>
    <w:rsid w:val="00B40C3B"/>
    <w:rsid w:val="00B40DCB"/>
    <w:rsid w:val="00B41961"/>
    <w:rsid w:val="00B41F67"/>
    <w:rsid w:val="00B42EB1"/>
    <w:rsid w:val="00B44A09"/>
    <w:rsid w:val="00B46136"/>
    <w:rsid w:val="00B4696B"/>
    <w:rsid w:val="00B47FAB"/>
    <w:rsid w:val="00B50324"/>
    <w:rsid w:val="00B505E1"/>
    <w:rsid w:val="00B50A11"/>
    <w:rsid w:val="00B50D11"/>
    <w:rsid w:val="00B52D26"/>
    <w:rsid w:val="00B52F13"/>
    <w:rsid w:val="00B5337A"/>
    <w:rsid w:val="00B54A1E"/>
    <w:rsid w:val="00B55C50"/>
    <w:rsid w:val="00B560F0"/>
    <w:rsid w:val="00B56231"/>
    <w:rsid w:val="00B56CD1"/>
    <w:rsid w:val="00B622E5"/>
    <w:rsid w:val="00B63935"/>
    <w:rsid w:val="00B64FCB"/>
    <w:rsid w:val="00B654D5"/>
    <w:rsid w:val="00B65639"/>
    <w:rsid w:val="00B65C04"/>
    <w:rsid w:val="00B66F46"/>
    <w:rsid w:val="00B70C9C"/>
    <w:rsid w:val="00B70DB3"/>
    <w:rsid w:val="00B72371"/>
    <w:rsid w:val="00B733CF"/>
    <w:rsid w:val="00B73A55"/>
    <w:rsid w:val="00B74326"/>
    <w:rsid w:val="00B746DF"/>
    <w:rsid w:val="00B7483D"/>
    <w:rsid w:val="00B74C47"/>
    <w:rsid w:val="00B753C0"/>
    <w:rsid w:val="00B75C99"/>
    <w:rsid w:val="00B75CCF"/>
    <w:rsid w:val="00B76151"/>
    <w:rsid w:val="00B76B3B"/>
    <w:rsid w:val="00B7790D"/>
    <w:rsid w:val="00B77F03"/>
    <w:rsid w:val="00B8047E"/>
    <w:rsid w:val="00B80C74"/>
    <w:rsid w:val="00B80EFA"/>
    <w:rsid w:val="00B82436"/>
    <w:rsid w:val="00B82F4D"/>
    <w:rsid w:val="00B832E9"/>
    <w:rsid w:val="00B83B72"/>
    <w:rsid w:val="00B83F34"/>
    <w:rsid w:val="00B84CAA"/>
    <w:rsid w:val="00B8513C"/>
    <w:rsid w:val="00B858EF"/>
    <w:rsid w:val="00B86030"/>
    <w:rsid w:val="00B87543"/>
    <w:rsid w:val="00B877E0"/>
    <w:rsid w:val="00B92541"/>
    <w:rsid w:val="00B92A40"/>
    <w:rsid w:val="00B93679"/>
    <w:rsid w:val="00B93F56"/>
    <w:rsid w:val="00B94016"/>
    <w:rsid w:val="00B9412D"/>
    <w:rsid w:val="00B941C3"/>
    <w:rsid w:val="00B94FDC"/>
    <w:rsid w:val="00B953BE"/>
    <w:rsid w:val="00B9567B"/>
    <w:rsid w:val="00B959A3"/>
    <w:rsid w:val="00B963DF"/>
    <w:rsid w:val="00B9675F"/>
    <w:rsid w:val="00B96AD1"/>
    <w:rsid w:val="00B96D38"/>
    <w:rsid w:val="00B96F49"/>
    <w:rsid w:val="00B96F58"/>
    <w:rsid w:val="00B97851"/>
    <w:rsid w:val="00B97CB8"/>
    <w:rsid w:val="00BA008E"/>
    <w:rsid w:val="00BA018D"/>
    <w:rsid w:val="00BA074A"/>
    <w:rsid w:val="00BA188F"/>
    <w:rsid w:val="00BA260A"/>
    <w:rsid w:val="00BA2E4B"/>
    <w:rsid w:val="00BA3957"/>
    <w:rsid w:val="00BA3C2F"/>
    <w:rsid w:val="00BA424E"/>
    <w:rsid w:val="00BA4257"/>
    <w:rsid w:val="00BA4331"/>
    <w:rsid w:val="00BA45AA"/>
    <w:rsid w:val="00BA476D"/>
    <w:rsid w:val="00BA54B7"/>
    <w:rsid w:val="00BA561F"/>
    <w:rsid w:val="00BA56E9"/>
    <w:rsid w:val="00BA66D2"/>
    <w:rsid w:val="00BA68ED"/>
    <w:rsid w:val="00BA7232"/>
    <w:rsid w:val="00BA73AC"/>
    <w:rsid w:val="00BA7454"/>
    <w:rsid w:val="00BA7698"/>
    <w:rsid w:val="00BA78A1"/>
    <w:rsid w:val="00BA7FBB"/>
    <w:rsid w:val="00BB042D"/>
    <w:rsid w:val="00BB119A"/>
    <w:rsid w:val="00BB1407"/>
    <w:rsid w:val="00BB1FC0"/>
    <w:rsid w:val="00BB22BB"/>
    <w:rsid w:val="00BB2959"/>
    <w:rsid w:val="00BB40A6"/>
    <w:rsid w:val="00BB52C6"/>
    <w:rsid w:val="00BB6106"/>
    <w:rsid w:val="00BB72BF"/>
    <w:rsid w:val="00BC0FBB"/>
    <w:rsid w:val="00BC1CB5"/>
    <w:rsid w:val="00BC1D73"/>
    <w:rsid w:val="00BC2149"/>
    <w:rsid w:val="00BC24D5"/>
    <w:rsid w:val="00BC25BD"/>
    <w:rsid w:val="00BC34AE"/>
    <w:rsid w:val="00BC3BF0"/>
    <w:rsid w:val="00BC414A"/>
    <w:rsid w:val="00BC4CD9"/>
    <w:rsid w:val="00BC538A"/>
    <w:rsid w:val="00BC5E4D"/>
    <w:rsid w:val="00BC6D03"/>
    <w:rsid w:val="00BC6E18"/>
    <w:rsid w:val="00BC707B"/>
    <w:rsid w:val="00BC7F32"/>
    <w:rsid w:val="00BD0400"/>
    <w:rsid w:val="00BD05CD"/>
    <w:rsid w:val="00BD07A6"/>
    <w:rsid w:val="00BD0C95"/>
    <w:rsid w:val="00BD218E"/>
    <w:rsid w:val="00BD2263"/>
    <w:rsid w:val="00BD2347"/>
    <w:rsid w:val="00BD2729"/>
    <w:rsid w:val="00BD27ED"/>
    <w:rsid w:val="00BD32A1"/>
    <w:rsid w:val="00BD36A1"/>
    <w:rsid w:val="00BD40F8"/>
    <w:rsid w:val="00BD422D"/>
    <w:rsid w:val="00BD5CEF"/>
    <w:rsid w:val="00BD5E35"/>
    <w:rsid w:val="00BD6066"/>
    <w:rsid w:val="00BD6113"/>
    <w:rsid w:val="00BD67DF"/>
    <w:rsid w:val="00BD681E"/>
    <w:rsid w:val="00BD6C0B"/>
    <w:rsid w:val="00BD6E4F"/>
    <w:rsid w:val="00BD7A25"/>
    <w:rsid w:val="00BD7C50"/>
    <w:rsid w:val="00BE009B"/>
    <w:rsid w:val="00BE0233"/>
    <w:rsid w:val="00BE07A8"/>
    <w:rsid w:val="00BE0912"/>
    <w:rsid w:val="00BE1712"/>
    <w:rsid w:val="00BE2C07"/>
    <w:rsid w:val="00BE2D23"/>
    <w:rsid w:val="00BE3256"/>
    <w:rsid w:val="00BE3C80"/>
    <w:rsid w:val="00BE42E3"/>
    <w:rsid w:val="00BE46B9"/>
    <w:rsid w:val="00BE4DDC"/>
    <w:rsid w:val="00BE56DF"/>
    <w:rsid w:val="00BE5AFB"/>
    <w:rsid w:val="00BE5B0A"/>
    <w:rsid w:val="00BE5DDC"/>
    <w:rsid w:val="00BE68C0"/>
    <w:rsid w:val="00BE6E3D"/>
    <w:rsid w:val="00BE71C8"/>
    <w:rsid w:val="00BE741F"/>
    <w:rsid w:val="00BE7697"/>
    <w:rsid w:val="00BF0169"/>
    <w:rsid w:val="00BF0641"/>
    <w:rsid w:val="00BF0DB6"/>
    <w:rsid w:val="00BF1ACC"/>
    <w:rsid w:val="00BF2129"/>
    <w:rsid w:val="00BF2BBD"/>
    <w:rsid w:val="00BF3345"/>
    <w:rsid w:val="00BF3616"/>
    <w:rsid w:val="00BF3679"/>
    <w:rsid w:val="00BF3D67"/>
    <w:rsid w:val="00BF3EB1"/>
    <w:rsid w:val="00BF4FCE"/>
    <w:rsid w:val="00BF50C0"/>
    <w:rsid w:val="00BF544D"/>
    <w:rsid w:val="00BF5676"/>
    <w:rsid w:val="00BF6B68"/>
    <w:rsid w:val="00BF7667"/>
    <w:rsid w:val="00C00577"/>
    <w:rsid w:val="00C01461"/>
    <w:rsid w:val="00C020FA"/>
    <w:rsid w:val="00C0213B"/>
    <w:rsid w:val="00C03AEA"/>
    <w:rsid w:val="00C047EE"/>
    <w:rsid w:val="00C04D3A"/>
    <w:rsid w:val="00C04E9C"/>
    <w:rsid w:val="00C050FF"/>
    <w:rsid w:val="00C05C62"/>
    <w:rsid w:val="00C05D37"/>
    <w:rsid w:val="00C06735"/>
    <w:rsid w:val="00C06780"/>
    <w:rsid w:val="00C072D8"/>
    <w:rsid w:val="00C07DF7"/>
    <w:rsid w:val="00C104C7"/>
    <w:rsid w:val="00C1054C"/>
    <w:rsid w:val="00C117E4"/>
    <w:rsid w:val="00C12028"/>
    <w:rsid w:val="00C1370C"/>
    <w:rsid w:val="00C139FD"/>
    <w:rsid w:val="00C13CC2"/>
    <w:rsid w:val="00C13FD7"/>
    <w:rsid w:val="00C14BFF"/>
    <w:rsid w:val="00C16864"/>
    <w:rsid w:val="00C175CD"/>
    <w:rsid w:val="00C2034E"/>
    <w:rsid w:val="00C209DC"/>
    <w:rsid w:val="00C21505"/>
    <w:rsid w:val="00C218E7"/>
    <w:rsid w:val="00C21E84"/>
    <w:rsid w:val="00C22236"/>
    <w:rsid w:val="00C22285"/>
    <w:rsid w:val="00C23493"/>
    <w:rsid w:val="00C24E62"/>
    <w:rsid w:val="00C250D6"/>
    <w:rsid w:val="00C25117"/>
    <w:rsid w:val="00C25632"/>
    <w:rsid w:val="00C25725"/>
    <w:rsid w:val="00C25850"/>
    <w:rsid w:val="00C25D22"/>
    <w:rsid w:val="00C26451"/>
    <w:rsid w:val="00C27057"/>
    <w:rsid w:val="00C2757F"/>
    <w:rsid w:val="00C30304"/>
    <w:rsid w:val="00C310CA"/>
    <w:rsid w:val="00C34976"/>
    <w:rsid w:val="00C34C57"/>
    <w:rsid w:val="00C34E2F"/>
    <w:rsid w:val="00C34E63"/>
    <w:rsid w:val="00C35760"/>
    <w:rsid w:val="00C358F3"/>
    <w:rsid w:val="00C35BA1"/>
    <w:rsid w:val="00C361AF"/>
    <w:rsid w:val="00C36CD8"/>
    <w:rsid w:val="00C37957"/>
    <w:rsid w:val="00C37F48"/>
    <w:rsid w:val="00C40CF5"/>
    <w:rsid w:val="00C410CD"/>
    <w:rsid w:val="00C41465"/>
    <w:rsid w:val="00C4172E"/>
    <w:rsid w:val="00C41AC4"/>
    <w:rsid w:val="00C42951"/>
    <w:rsid w:val="00C42A56"/>
    <w:rsid w:val="00C42C62"/>
    <w:rsid w:val="00C42F18"/>
    <w:rsid w:val="00C43148"/>
    <w:rsid w:val="00C4375B"/>
    <w:rsid w:val="00C43B10"/>
    <w:rsid w:val="00C45550"/>
    <w:rsid w:val="00C45ACE"/>
    <w:rsid w:val="00C464CF"/>
    <w:rsid w:val="00C46507"/>
    <w:rsid w:val="00C46726"/>
    <w:rsid w:val="00C47949"/>
    <w:rsid w:val="00C508BE"/>
    <w:rsid w:val="00C50D26"/>
    <w:rsid w:val="00C51370"/>
    <w:rsid w:val="00C51A36"/>
    <w:rsid w:val="00C51B36"/>
    <w:rsid w:val="00C5201D"/>
    <w:rsid w:val="00C52196"/>
    <w:rsid w:val="00C522B3"/>
    <w:rsid w:val="00C52339"/>
    <w:rsid w:val="00C5273D"/>
    <w:rsid w:val="00C5453C"/>
    <w:rsid w:val="00C54927"/>
    <w:rsid w:val="00C54D93"/>
    <w:rsid w:val="00C558DF"/>
    <w:rsid w:val="00C57A7A"/>
    <w:rsid w:val="00C60907"/>
    <w:rsid w:val="00C60D3C"/>
    <w:rsid w:val="00C60D9F"/>
    <w:rsid w:val="00C615CC"/>
    <w:rsid w:val="00C616CE"/>
    <w:rsid w:val="00C61C84"/>
    <w:rsid w:val="00C61FCD"/>
    <w:rsid w:val="00C63948"/>
    <w:rsid w:val="00C63C2B"/>
    <w:rsid w:val="00C63C5F"/>
    <w:rsid w:val="00C63F5B"/>
    <w:rsid w:val="00C642FD"/>
    <w:rsid w:val="00C6447E"/>
    <w:rsid w:val="00C6467A"/>
    <w:rsid w:val="00C64BEB"/>
    <w:rsid w:val="00C655D8"/>
    <w:rsid w:val="00C65662"/>
    <w:rsid w:val="00C66038"/>
    <w:rsid w:val="00C66086"/>
    <w:rsid w:val="00C66E23"/>
    <w:rsid w:val="00C66FC8"/>
    <w:rsid w:val="00C70C38"/>
    <w:rsid w:val="00C71F74"/>
    <w:rsid w:val="00C7218E"/>
    <w:rsid w:val="00C7227F"/>
    <w:rsid w:val="00C7263B"/>
    <w:rsid w:val="00C72BED"/>
    <w:rsid w:val="00C72F88"/>
    <w:rsid w:val="00C7317F"/>
    <w:rsid w:val="00C73A84"/>
    <w:rsid w:val="00C73DC5"/>
    <w:rsid w:val="00C7425B"/>
    <w:rsid w:val="00C74D98"/>
    <w:rsid w:val="00C75247"/>
    <w:rsid w:val="00C75B5F"/>
    <w:rsid w:val="00C762BB"/>
    <w:rsid w:val="00C7687F"/>
    <w:rsid w:val="00C777DF"/>
    <w:rsid w:val="00C77AA6"/>
    <w:rsid w:val="00C77E0C"/>
    <w:rsid w:val="00C808E4"/>
    <w:rsid w:val="00C81180"/>
    <w:rsid w:val="00C811C1"/>
    <w:rsid w:val="00C82541"/>
    <w:rsid w:val="00C832F8"/>
    <w:rsid w:val="00C83B7D"/>
    <w:rsid w:val="00C849D6"/>
    <w:rsid w:val="00C905A6"/>
    <w:rsid w:val="00C908EC"/>
    <w:rsid w:val="00C90C0D"/>
    <w:rsid w:val="00C9154F"/>
    <w:rsid w:val="00C915A6"/>
    <w:rsid w:val="00C92576"/>
    <w:rsid w:val="00C92C6D"/>
    <w:rsid w:val="00C937C4"/>
    <w:rsid w:val="00C93C0D"/>
    <w:rsid w:val="00C950B1"/>
    <w:rsid w:val="00C9531F"/>
    <w:rsid w:val="00C95709"/>
    <w:rsid w:val="00C96121"/>
    <w:rsid w:val="00C96A17"/>
    <w:rsid w:val="00C97207"/>
    <w:rsid w:val="00C979F5"/>
    <w:rsid w:val="00CA048A"/>
    <w:rsid w:val="00CA05E3"/>
    <w:rsid w:val="00CA0BEB"/>
    <w:rsid w:val="00CA119F"/>
    <w:rsid w:val="00CA179F"/>
    <w:rsid w:val="00CA2DC6"/>
    <w:rsid w:val="00CA36ED"/>
    <w:rsid w:val="00CA3764"/>
    <w:rsid w:val="00CA419E"/>
    <w:rsid w:val="00CA41A7"/>
    <w:rsid w:val="00CA4ED9"/>
    <w:rsid w:val="00CA503F"/>
    <w:rsid w:val="00CA5452"/>
    <w:rsid w:val="00CA5A24"/>
    <w:rsid w:val="00CA6445"/>
    <w:rsid w:val="00CA6676"/>
    <w:rsid w:val="00CA7605"/>
    <w:rsid w:val="00CA774E"/>
    <w:rsid w:val="00CA78DC"/>
    <w:rsid w:val="00CB0348"/>
    <w:rsid w:val="00CB11D5"/>
    <w:rsid w:val="00CB18BB"/>
    <w:rsid w:val="00CB1B47"/>
    <w:rsid w:val="00CB2106"/>
    <w:rsid w:val="00CB2F5C"/>
    <w:rsid w:val="00CB31A4"/>
    <w:rsid w:val="00CB33B5"/>
    <w:rsid w:val="00CB38DF"/>
    <w:rsid w:val="00CB458E"/>
    <w:rsid w:val="00CB5657"/>
    <w:rsid w:val="00CB6E4A"/>
    <w:rsid w:val="00CB72FD"/>
    <w:rsid w:val="00CB7654"/>
    <w:rsid w:val="00CC03BA"/>
    <w:rsid w:val="00CC03FB"/>
    <w:rsid w:val="00CC0C85"/>
    <w:rsid w:val="00CC2988"/>
    <w:rsid w:val="00CC2D39"/>
    <w:rsid w:val="00CC325C"/>
    <w:rsid w:val="00CC3864"/>
    <w:rsid w:val="00CC4A03"/>
    <w:rsid w:val="00CC5A64"/>
    <w:rsid w:val="00CC5CA1"/>
    <w:rsid w:val="00CC7B93"/>
    <w:rsid w:val="00CC7FC9"/>
    <w:rsid w:val="00CD023B"/>
    <w:rsid w:val="00CD10A7"/>
    <w:rsid w:val="00CD31DE"/>
    <w:rsid w:val="00CD31DF"/>
    <w:rsid w:val="00CD39FE"/>
    <w:rsid w:val="00CD43F8"/>
    <w:rsid w:val="00CD4551"/>
    <w:rsid w:val="00CD4E4B"/>
    <w:rsid w:val="00CD6CDB"/>
    <w:rsid w:val="00CD7347"/>
    <w:rsid w:val="00CE04EC"/>
    <w:rsid w:val="00CE0D90"/>
    <w:rsid w:val="00CE155A"/>
    <w:rsid w:val="00CE204D"/>
    <w:rsid w:val="00CE391B"/>
    <w:rsid w:val="00CE433C"/>
    <w:rsid w:val="00CE4F91"/>
    <w:rsid w:val="00CE7B2C"/>
    <w:rsid w:val="00CE7CB6"/>
    <w:rsid w:val="00CE7EC7"/>
    <w:rsid w:val="00CF0D09"/>
    <w:rsid w:val="00CF1788"/>
    <w:rsid w:val="00CF1AC3"/>
    <w:rsid w:val="00CF22AA"/>
    <w:rsid w:val="00CF22B1"/>
    <w:rsid w:val="00CF2708"/>
    <w:rsid w:val="00CF29AC"/>
    <w:rsid w:val="00CF2FB8"/>
    <w:rsid w:val="00CF4811"/>
    <w:rsid w:val="00CF4A65"/>
    <w:rsid w:val="00CF5171"/>
    <w:rsid w:val="00CF5965"/>
    <w:rsid w:val="00CF5EA1"/>
    <w:rsid w:val="00CF6279"/>
    <w:rsid w:val="00CF65DE"/>
    <w:rsid w:val="00CF7535"/>
    <w:rsid w:val="00D001B8"/>
    <w:rsid w:val="00D00651"/>
    <w:rsid w:val="00D00933"/>
    <w:rsid w:val="00D0099B"/>
    <w:rsid w:val="00D00F3B"/>
    <w:rsid w:val="00D01C87"/>
    <w:rsid w:val="00D023FF"/>
    <w:rsid w:val="00D02524"/>
    <w:rsid w:val="00D0263D"/>
    <w:rsid w:val="00D0295C"/>
    <w:rsid w:val="00D0414E"/>
    <w:rsid w:val="00D0421B"/>
    <w:rsid w:val="00D04356"/>
    <w:rsid w:val="00D06B50"/>
    <w:rsid w:val="00D07003"/>
    <w:rsid w:val="00D073A4"/>
    <w:rsid w:val="00D07F52"/>
    <w:rsid w:val="00D105C8"/>
    <w:rsid w:val="00D1064F"/>
    <w:rsid w:val="00D10D72"/>
    <w:rsid w:val="00D111B8"/>
    <w:rsid w:val="00D12442"/>
    <w:rsid w:val="00D12655"/>
    <w:rsid w:val="00D1414E"/>
    <w:rsid w:val="00D143D9"/>
    <w:rsid w:val="00D14431"/>
    <w:rsid w:val="00D144F6"/>
    <w:rsid w:val="00D152E2"/>
    <w:rsid w:val="00D15A13"/>
    <w:rsid w:val="00D15AAD"/>
    <w:rsid w:val="00D15BDB"/>
    <w:rsid w:val="00D15DD8"/>
    <w:rsid w:val="00D168EF"/>
    <w:rsid w:val="00D1698A"/>
    <w:rsid w:val="00D16CE9"/>
    <w:rsid w:val="00D16FDB"/>
    <w:rsid w:val="00D17177"/>
    <w:rsid w:val="00D17D0C"/>
    <w:rsid w:val="00D2085B"/>
    <w:rsid w:val="00D20A51"/>
    <w:rsid w:val="00D2126D"/>
    <w:rsid w:val="00D2127B"/>
    <w:rsid w:val="00D21E28"/>
    <w:rsid w:val="00D22528"/>
    <w:rsid w:val="00D22B81"/>
    <w:rsid w:val="00D22BD2"/>
    <w:rsid w:val="00D22CF4"/>
    <w:rsid w:val="00D22E00"/>
    <w:rsid w:val="00D23233"/>
    <w:rsid w:val="00D23383"/>
    <w:rsid w:val="00D23D51"/>
    <w:rsid w:val="00D23EE8"/>
    <w:rsid w:val="00D24480"/>
    <w:rsid w:val="00D246F4"/>
    <w:rsid w:val="00D247AD"/>
    <w:rsid w:val="00D24AAC"/>
    <w:rsid w:val="00D24E40"/>
    <w:rsid w:val="00D25616"/>
    <w:rsid w:val="00D25A83"/>
    <w:rsid w:val="00D25B6C"/>
    <w:rsid w:val="00D265DA"/>
    <w:rsid w:val="00D26EF8"/>
    <w:rsid w:val="00D275F2"/>
    <w:rsid w:val="00D27787"/>
    <w:rsid w:val="00D27B10"/>
    <w:rsid w:val="00D27B82"/>
    <w:rsid w:val="00D3111C"/>
    <w:rsid w:val="00D31BF0"/>
    <w:rsid w:val="00D31F65"/>
    <w:rsid w:val="00D31FB1"/>
    <w:rsid w:val="00D322AB"/>
    <w:rsid w:val="00D3345E"/>
    <w:rsid w:val="00D33926"/>
    <w:rsid w:val="00D33AF0"/>
    <w:rsid w:val="00D3422C"/>
    <w:rsid w:val="00D3433F"/>
    <w:rsid w:val="00D369A8"/>
    <w:rsid w:val="00D36A75"/>
    <w:rsid w:val="00D37151"/>
    <w:rsid w:val="00D40742"/>
    <w:rsid w:val="00D42FED"/>
    <w:rsid w:val="00D435C6"/>
    <w:rsid w:val="00D43784"/>
    <w:rsid w:val="00D4467D"/>
    <w:rsid w:val="00D446BB"/>
    <w:rsid w:val="00D44A46"/>
    <w:rsid w:val="00D453EB"/>
    <w:rsid w:val="00D4645B"/>
    <w:rsid w:val="00D470D2"/>
    <w:rsid w:val="00D50069"/>
    <w:rsid w:val="00D50632"/>
    <w:rsid w:val="00D5191A"/>
    <w:rsid w:val="00D51AF2"/>
    <w:rsid w:val="00D520E3"/>
    <w:rsid w:val="00D52351"/>
    <w:rsid w:val="00D53785"/>
    <w:rsid w:val="00D55917"/>
    <w:rsid w:val="00D56D90"/>
    <w:rsid w:val="00D57ABC"/>
    <w:rsid w:val="00D60AE5"/>
    <w:rsid w:val="00D60BB3"/>
    <w:rsid w:val="00D619A7"/>
    <w:rsid w:val="00D62311"/>
    <w:rsid w:val="00D6238B"/>
    <w:rsid w:val="00D62737"/>
    <w:rsid w:val="00D62838"/>
    <w:rsid w:val="00D62C05"/>
    <w:rsid w:val="00D632AE"/>
    <w:rsid w:val="00D64C3A"/>
    <w:rsid w:val="00D64D9F"/>
    <w:rsid w:val="00D64E08"/>
    <w:rsid w:val="00D650EA"/>
    <w:rsid w:val="00D66C31"/>
    <w:rsid w:val="00D66D33"/>
    <w:rsid w:val="00D66E74"/>
    <w:rsid w:val="00D670FF"/>
    <w:rsid w:val="00D671C6"/>
    <w:rsid w:val="00D67CEA"/>
    <w:rsid w:val="00D70218"/>
    <w:rsid w:val="00D711BA"/>
    <w:rsid w:val="00D718DE"/>
    <w:rsid w:val="00D719EF"/>
    <w:rsid w:val="00D71C3D"/>
    <w:rsid w:val="00D7200B"/>
    <w:rsid w:val="00D7207C"/>
    <w:rsid w:val="00D723A6"/>
    <w:rsid w:val="00D727FA"/>
    <w:rsid w:val="00D72A21"/>
    <w:rsid w:val="00D74B45"/>
    <w:rsid w:val="00D7507D"/>
    <w:rsid w:val="00D75081"/>
    <w:rsid w:val="00D752D0"/>
    <w:rsid w:val="00D7587E"/>
    <w:rsid w:val="00D75A63"/>
    <w:rsid w:val="00D76276"/>
    <w:rsid w:val="00D76529"/>
    <w:rsid w:val="00D7681C"/>
    <w:rsid w:val="00D76AF4"/>
    <w:rsid w:val="00D76CA0"/>
    <w:rsid w:val="00D76EC4"/>
    <w:rsid w:val="00D77E0A"/>
    <w:rsid w:val="00D802E7"/>
    <w:rsid w:val="00D803E2"/>
    <w:rsid w:val="00D8176B"/>
    <w:rsid w:val="00D81A41"/>
    <w:rsid w:val="00D81E0E"/>
    <w:rsid w:val="00D82415"/>
    <w:rsid w:val="00D82C1D"/>
    <w:rsid w:val="00D83473"/>
    <w:rsid w:val="00D8437C"/>
    <w:rsid w:val="00D8454E"/>
    <w:rsid w:val="00D85244"/>
    <w:rsid w:val="00D860DF"/>
    <w:rsid w:val="00D8627B"/>
    <w:rsid w:val="00D86688"/>
    <w:rsid w:val="00D879D2"/>
    <w:rsid w:val="00D90105"/>
    <w:rsid w:val="00D9036F"/>
    <w:rsid w:val="00D90E76"/>
    <w:rsid w:val="00D91426"/>
    <w:rsid w:val="00D947E2"/>
    <w:rsid w:val="00D94A69"/>
    <w:rsid w:val="00D9625E"/>
    <w:rsid w:val="00D97D87"/>
    <w:rsid w:val="00DA11C9"/>
    <w:rsid w:val="00DA1586"/>
    <w:rsid w:val="00DA281D"/>
    <w:rsid w:val="00DA2EDA"/>
    <w:rsid w:val="00DA35A1"/>
    <w:rsid w:val="00DA3D69"/>
    <w:rsid w:val="00DA45A4"/>
    <w:rsid w:val="00DA5674"/>
    <w:rsid w:val="00DA57E4"/>
    <w:rsid w:val="00DA5DF6"/>
    <w:rsid w:val="00DA73A1"/>
    <w:rsid w:val="00DA79FC"/>
    <w:rsid w:val="00DA7C99"/>
    <w:rsid w:val="00DA7E5C"/>
    <w:rsid w:val="00DB06F0"/>
    <w:rsid w:val="00DB1368"/>
    <w:rsid w:val="00DB1614"/>
    <w:rsid w:val="00DB1772"/>
    <w:rsid w:val="00DB2668"/>
    <w:rsid w:val="00DB299C"/>
    <w:rsid w:val="00DB2B85"/>
    <w:rsid w:val="00DB376E"/>
    <w:rsid w:val="00DB3F0E"/>
    <w:rsid w:val="00DB45DB"/>
    <w:rsid w:val="00DB4900"/>
    <w:rsid w:val="00DB5545"/>
    <w:rsid w:val="00DB59A6"/>
    <w:rsid w:val="00DB5C17"/>
    <w:rsid w:val="00DB67A5"/>
    <w:rsid w:val="00DB699F"/>
    <w:rsid w:val="00DB6E82"/>
    <w:rsid w:val="00DB75B6"/>
    <w:rsid w:val="00DB79D4"/>
    <w:rsid w:val="00DB7B22"/>
    <w:rsid w:val="00DC0606"/>
    <w:rsid w:val="00DC0626"/>
    <w:rsid w:val="00DC15A6"/>
    <w:rsid w:val="00DC160D"/>
    <w:rsid w:val="00DC2161"/>
    <w:rsid w:val="00DC258C"/>
    <w:rsid w:val="00DC2DF3"/>
    <w:rsid w:val="00DC3321"/>
    <w:rsid w:val="00DC3394"/>
    <w:rsid w:val="00DC34A5"/>
    <w:rsid w:val="00DC3587"/>
    <w:rsid w:val="00DC3AC4"/>
    <w:rsid w:val="00DC3E51"/>
    <w:rsid w:val="00DC4AF0"/>
    <w:rsid w:val="00DC4BAA"/>
    <w:rsid w:val="00DC5C7E"/>
    <w:rsid w:val="00DC5E0F"/>
    <w:rsid w:val="00DC652D"/>
    <w:rsid w:val="00DC6A49"/>
    <w:rsid w:val="00DC6A7A"/>
    <w:rsid w:val="00DC6FC8"/>
    <w:rsid w:val="00DC7823"/>
    <w:rsid w:val="00DC7BA5"/>
    <w:rsid w:val="00DC7F7D"/>
    <w:rsid w:val="00DD1FCB"/>
    <w:rsid w:val="00DD1FD4"/>
    <w:rsid w:val="00DD216F"/>
    <w:rsid w:val="00DD29D6"/>
    <w:rsid w:val="00DD2F53"/>
    <w:rsid w:val="00DD32FC"/>
    <w:rsid w:val="00DD40E1"/>
    <w:rsid w:val="00DD4135"/>
    <w:rsid w:val="00DD48DD"/>
    <w:rsid w:val="00DD48E9"/>
    <w:rsid w:val="00DD5115"/>
    <w:rsid w:val="00DD54CF"/>
    <w:rsid w:val="00DD5E15"/>
    <w:rsid w:val="00DD5F28"/>
    <w:rsid w:val="00DD6250"/>
    <w:rsid w:val="00DD62C2"/>
    <w:rsid w:val="00DD65D4"/>
    <w:rsid w:val="00DD71DE"/>
    <w:rsid w:val="00DD72FD"/>
    <w:rsid w:val="00DD7627"/>
    <w:rsid w:val="00DD773D"/>
    <w:rsid w:val="00DD7A7E"/>
    <w:rsid w:val="00DD7D0A"/>
    <w:rsid w:val="00DE0022"/>
    <w:rsid w:val="00DE07D1"/>
    <w:rsid w:val="00DE08BF"/>
    <w:rsid w:val="00DE123A"/>
    <w:rsid w:val="00DE1FEA"/>
    <w:rsid w:val="00DE2416"/>
    <w:rsid w:val="00DE3212"/>
    <w:rsid w:val="00DE3D6E"/>
    <w:rsid w:val="00DE407F"/>
    <w:rsid w:val="00DE4563"/>
    <w:rsid w:val="00DE5308"/>
    <w:rsid w:val="00DE5D82"/>
    <w:rsid w:val="00DE6AC5"/>
    <w:rsid w:val="00DE6B14"/>
    <w:rsid w:val="00DE6DE6"/>
    <w:rsid w:val="00DE733F"/>
    <w:rsid w:val="00DE75F4"/>
    <w:rsid w:val="00DF085B"/>
    <w:rsid w:val="00DF1197"/>
    <w:rsid w:val="00DF2DC6"/>
    <w:rsid w:val="00DF350D"/>
    <w:rsid w:val="00DF3734"/>
    <w:rsid w:val="00DF6BD0"/>
    <w:rsid w:val="00DF6F89"/>
    <w:rsid w:val="00DF7FDF"/>
    <w:rsid w:val="00E0071C"/>
    <w:rsid w:val="00E00E5C"/>
    <w:rsid w:val="00E02A36"/>
    <w:rsid w:val="00E03335"/>
    <w:rsid w:val="00E03551"/>
    <w:rsid w:val="00E04630"/>
    <w:rsid w:val="00E051A9"/>
    <w:rsid w:val="00E05251"/>
    <w:rsid w:val="00E052EF"/>
    <w:rsid w:val="00E05596"/>
    <w:rsid w:val="00E05E2D"/>
    <w:rsid w:val="00E06160"/>
    <w:rsid w:val="00E0735C"/>
    <w:rsid w:val="00E07889"/>
    <w:rsid w:val="00E07E45"/>
    <w:rsid w:val="00E107B1"/>
    <w:rsid w:val="00E10A0A"/>
    <w:rsid w:val="00E110C0"/>
    <w:rsid w:val="00E12F37"/>
    <w:rsid w:val="00E13099"/>
    <w:rsid w:val="00E13A4D"/>
    <w:rsid w:val="00E13ADD"/>
    <w:rsid w:val="00E13D82"/>
    <w:rsid w:val="00E1487A"/>
    <w:rsid w:val="00E149E5"/>
    <w:rsid w:val="00E14F97"/>
    <w:rsid w:val="00E15455"/>
    <w:rsid w:val="00E15DF0"/>
    <w:rsid w:val="00E16A03"/>
    <w:rsid w:val="00E16A21"/>
    <w:rsid w:val="00E1782E"/>
    <w:rsid w:val="00E2075F"/>
    <w:rsid w:val="00E20996"/>
    <w:rsid w:val="00E20D98"/>
    <w:rsid w:val="00E21ACD"/>
    <w:rsid w:val="00E21E43"/>
    <w:rsid w:val="00E2258A"/>
    <w:rsid w:val="00E22C5D"/>
    <w:rsid w:val="00E22FFB"/>
    <w:rsid w:val="00E24B96"/>
    <w:rsid w:val="00E2525E"/>
    <w:rsid w:val="00E25CAD"/>
    <w:rsid w:val="00E27DD0"/>
    <w:rsid w:val="00E31D5E"/>
    <w:rsid w:val="00E33300"/>
    <w:rsid w:val="00E33344"/>
    <w:rsid w:val="00E33363"/>
    <w:rsid w:val="00E335FD"/>
    <w:rsid w:val="00E34DE4"/>
    <w:rsid w:val="00E34F6E"/>
    <w:rsid w:val="00E350F3"/>
    <w:rsid w:val="00E35628"/>
    <w:rsid w:val="00E35C0E"/>
    <w:rsid w:val="00E35F9A"/>
    <w:rsid w:val="00E362D4"/>
    <w:rsid w:val="00E365F4"/>
    <w:rsid w:val="00E36CE4"/>
    <w:rsid w:val="00E36EF5"/>
    <w:rsid w:val="00E371D3"/>
    <w:rsid w:val="00E37B41"/>
    <w:rsid w:val="00E41355"/>
    <w:rsid w:val="00E436B7"/>
    <w:rsid w:val="00E43A02"/>
    <w:rsid w:val="00E444B4"/>
    <w:rsid w:val="00E449E1"/>
    <w:rsid w:val="00E44FD4"/>
    <w:rsid w:val="00E45B7A"/>
    <w:rsid w:val="00E45FC7"/>
    <w:rsid w:val="00E466D7"/>
    <w:rsid w:val="00E466DC"/>
    <w:rsid w:val="00E479C6"/>
    <w:rsid w:val="00E50AF7"/>
    <w:rsid w:val="00E50F7B"/>
    <w:rsid w:val="00E5117B"/>
    <w:rsid w:val="00E51290"/>
    <w:rsid w:val="00E51591"/>
    <w:rsid w:val="00E51659"/>
    <w:rsid w:val="00E517DC"/>
    <w:rsid w:val="00E5390C"/>
    <w:rsid w:val="00E55369"/>
    <w:rsid w:val="00E554EC"/>
    <w:rsid w:val="00E5653F"/>
    <w:rsid w:val="00E56BAF"/>
    <w:rsid w:val="00E56BEB"/>
    <w:rsid w:val="00E56EF4"/>
    <w:rsid w:val="00E57E3F"/>
    <w:rsid w:val="00E612ED"/>
    <w:rsid w:val="00E61453"/>
    <w:rsid w:val="00E614B5"/>
    <w:rsid w:val="00E61AFC"/>
    <w:rsid w:val="00E61D58"/>
    <w:rsid w:val="00E6254B"/>
    <w:rsid w:val="00E62F4D"/>
    <w:rsid w:val="00E6329B"/>
    <w:rsid w:val="00E6355F"/>
    <w:rsid w:val="00E63876"/>
    <w:rsid w:val="00E63B9A"/>
    <w:rsid w:val="00E64E7A"/>
    <w:rsid w:val="00E65787"/>
    <w:rsid w:val="00E65987"/>
    <w:rsid w:val="00E65E04"/>
    <w:rsid w:val="00E6649A"/>
    <w:rsid w:val="00E665F9"/>
    <w:rsid w:val="00E66CC9"/>
    <w:rsid w:val="00E70468"/>
    <w:rsid w:val="00E70772"/>
    <w:rsid w:val="00E70BA1"/>
    <w:rsid w:val="00E715AC"/>
    <w:rsid w:val="00E71977"/>
    <w:rsid w:val="00E73260"/>
    <w:rsid w:val="00E7373B"/>
    <w:rsid w:val="00E73A1C"/>
    <w:rsid w:val="00E73B40"/>
    <w:rsid w:val="00E73B7A"/>
    <w:rsid w:val="00E73FD3"/>
    <w:rsid w:val="00E74058"/>
    <w:rsid w:val="00E74120"/>
    <w:rsid w:val="00E7415B"/>
    <w:rsid w:val="00E7420D"/>
    <w:rsid w:val="00E744D1"/>
    <w:rsid w:val="00E74537"/>
    <w:rsid w:val="00E74874"/>
    <w:rsid w:val="00E7533E"/>
    <w:rsid w:val="00E777C4"/>
    <w:rsid w:val="00E805DB"/>
    <w:rsid w:val="00E80D59"/>
    <w:rsid w:val="00E81782"/>
    <w:rsid w:val="00E82696"/>
    <w:rsid w:val="00E826DF"/>
    <w:rsid w:val="00E8288C"/>
    <w:rsid w:val="00E83023"/>
    <w:rsid w:val="00E83498"/>
    <w:rsid w:val="00E83834"/>
    <w:rsid w:val="00E83A8C"/>
    <w:rsid w:val="00E8491E"/>
    <w:rsid w:val="00E84D42"/>
    <w:rsid w:val="00E85174"/>
    <w:rsid w:val="00E85DEB"/>
    <w:rsid w:val="00E869EC"/>
    <w:rsid w:val="00E86F93"/>
    <w:rsid w:val="00E879E5"/>
    <w:rsid w:val="00E87B2C"/>
    <w:rsid w:val="00E87C43"/>
    <w:rsid w:val="00E87DB2"/>
    <w:rsid w:val="00E901FA"/>
    <w:rsid w:val="00E903A9"/>
    <w:rsid w:val="00E904B7"/>
    <w:rsid w:val="00E9230B"/>
    <w:rsid w:val="00E92A22"/>
    <w:rsid w:val="00E93038"/>
    <w:rsid w:val="00E93857"/>
    <w:rsid w:val="00E93AE2"/>
    <w:rsid w:val="00E93B2A"/>
    <w:rsid w:val="00E944DF"/>
    <w:rsid w:val="00E952D8"/>
    <w:rsid w:val="00E95836"/>
    <w:rsid w:val="00E95BF1"/>
    <w:rsid w:val="00E95E68"/>
    <w:rsid w:val="00EA07D8"/>
    <w:rsid w:val="00EA20FD"/>
    <w:rsid w:val="00EA2A94"/>
    <w:rsid w:val="00EA366F"/>
    <w:rsid w:val="00EA3862"/>
    <w:rsid w:val="00EA3A60"/>
    <w:rsid w:val="00EA5063"/>
    <w:rsid w:val="00EA5742"/>
    <w:rsid w:val="00EA63ED"/>
    <w:rsid w:val="00EA642A"/>
    <w:rsid w:val="00EA73C8"/>
    <w:rsid w:val="00EA742A"/>
    <w:rsid w:val="00EA7842"/>
    <w:rsid w:val="00EB1024"/>
    <w:rsid w:val="00EB151B"/>
    <w:rsid w:val="00EB1CE0"/>
    <w:rsid w:val="00EB2036"/>
    <w:rsid w:val="00EB2042"/>
    <w:rsid w:val="00EB30BC"/>
    <w:rsid w:val="00EB3C01"/>
    <w:rsid w:val="00EB3E95"/>
    <w:rsid w:val="00EB4A7C"/>
    <w:rsid w:val="00EB4BC9"/>
    <w:rsid w:val="00EB5097"/>
    <w:rsid w:val="00EB5A30"/>
    <w:rsid w:val="00EB6068"/>
    <w:rsid w:val="00EB7532"/>
    <w:rsid w:val="00EC01BC"/>
    <w:rsid w:val="00EC0B67"/>
    <w:rsid w:val="00EC1686"/>
    <w:rsid w:val="00EC3A4F"/>
    <w:rsid w:val="00EC3C0A"/>
    <w:rsid w:val="00EC3E70"/>
    <w:rsid w:val="00EC44F5"/>
    <w:rsid w:val="00EC4BF7"/>
    <w:rsid w:val="00EC521D"/>
    <w:rsid w:val="00EC534F"/>
    <w:rsid w:val="00EC555B"/>
    <w:rsid w:val="00EC5FBF"/>
    <w:rsid w:val="00EC5FC8"/>
    <w:rsid w:val="00EC7433"/>
    <w:rsid w:val="00EC795E"/>
    <w:rsid w:val="00EC7AD1"/>
    <w:rsid w:val="00EC7BB1"/>
    <w:rsid w:val="00EC7CF5"/>
    <w:rsid w:val="00EC7DA5"/>
    <w:rsid w:val="00ED032C"/>
    <w:rsid w:val="00ED0B19"/>
    <w:rsid w:val="00ED0CF7"/>
    <w:rsid w:val="00ED159B"/>
    <w:rsid w:val="00ED1C65"/>
    <w:rsid w:val="00ED247A"/>
    <w:rsid w:val="00ED2B7C"/>
    <w:rsid w:val="00ED316B"/>
    <w:rsid w:val="00ED3786"/>
    <w:rsid w:val="00ED4CFE"/>
    <w:rsid w:val="00ED4D64"/>
    <w:rsid w:val="00ED4E04"/>
    <w:rsid w:val="00ED5CF1"/>
    <w:rsid w:val="00ED632A"/>
    <w:rsid w:val="00ED64B3"/>
    <w:rsid w:val="00ED6878"/>
    <w:rsid w:val="00ED7A91"/>
    <w:rsid w:val="00ED7FCC"/>
    <w:rsid w:val="00EE1058"/>
    <w:rsid w:val="00EE1A13"/>
    <w:rsid w:val="00EE1D83"/>
    <w:rsid w:val="00EE2039"/>
    <w:rsid w:val="00EE2226"/>
    <w:rsid w:val="00EE283D"/>
    <w:rsid w:val="00EE298F"/>
    <w:rsid w:val="00EE2CE8"/>
    <w:rsid w:val="00EE2F64"/>
    <w:rsid w:val="00EE327A"/>
    <w:rsid w:val="00EE446B"/>
    <w:rsid w:val="00EE4526"/>
    <w:rsid w:val="00EE5382"/>
    <w:rsid w:val="00EE68B0"/>
    <w:rsid w:val="00EE6D28"/>
    <w:rsid w:val="00EE6DB9"/>
    <w:rsid w:val="00EE7238"/>
    <w:rsid w:val="00EE7A5A"/>
    <w:rsid w:val="00EF03EB"/>
    <w:rsid w:val="00EF085C"/>
    <w:rsid w:val="00EF11B2"/>
    <w:rsid w:val="00EF1A21"/>
    <w:rsid w:val="00EF3540"/>
    <w:rsid w:val="00EF435A"/>
    <w:rsid w:val="00EF58B4"/>
    <w:rsid w:val="00EF69C6"/>
    <w:rsid w:val="00EF7ED5"/>
    <w:rsid w:val="00F00486"/>
    <w:rsid w:val="00F00E8F"/>
    <w:rsid w:val="00F030C9"/>
    <w:rsid w:val="00F033FF"/>
    <w:rsid w:val="00F035E3"/>
    <w:rsid w:val="00F036AC"/>
    <w:rsid w:val="00F03A80"/>
    <w:rsid w:val="00F03D15"/>
    <w:rsid w:val="00F04855"/>
    <w:rsid w:val="00F06691"/>
    <w:rsid w:val="00F07355"/>
    <w:rsid w:val="00F07BFF"/>
    <w:rsid w:val="00F1083C"/>
    <w:rsid w:val="00F112AB"/>
    <w:rsid w:val="00F1134F"/>
    <w:rsid w:val="00F113F9"/>
    <w:rsid w:val="00F1162E"/>
    <w:rsid w:val="00F11B26"/>
    <w:rsid w:val="00F12367"/>
    <w:rsid w:val="00F12929"/>
    <w:rsid w:val="00F12FC9"/>
    <w:rsid w:val="00F13AAC"/>
    <w:rsid w:val="00F13FBA"/>
    <w:rsid w:val="00F142EF"/>
    <w:rsid w:val="00F149A5"/>
    <w:rsid w:val="00F14BAD"/>
    <w:rsid w:val="00F1581D"/>
    <w:rsid w:val="00F16164"/>
    <w:rsid w:val="00F20512"/>
    <w:rsid w:val="00F20BBE"/>
    <w:rsid w:val="00F20E56"/>
    <w:rsid w:val="00F21A6B"/>
    <w:rsid w:val="00F21D01"/>
    <w:rsid w:val="00F22989"/>
    <w:rsid w:val="00F22E58"/>
    <w:rsid w:val="00F22F9A"/>
    <w:rsid w:val="00F23CA1"/>
    <w:rsid w:val="00F24529"/>
    <w:rsid w:val="00F2460A"/>
    <w:rsid w:val="00F246CB"/>
    <w:rsid w:val="00F246E6"/>
    <w:rsid w:val="00F24C47"/>
    <w:rsid w:val="00F25126"/>
    <w:rsid w:val="00F25717"/>
    <w:rsid w:val="00F25765"/>
    <w:rsid w:val="00F25908"/>
    <w:rsid w:val="00F25B17"/>
    <w:rsid w:val="00F25D58"/>
    <w:rsid w:val="00F26E37"/>
    <w:rsid w:val="00F26EF1"/>
    <w:rsid w:val="00F27483"/>
    <w:rsid w:val="00F2791D"/>
    <w:rsid w:val="00F27BC5"/>
    <w:rsid w:val="00F27C67"/>
    <w:rsid w:val="00F31CEE"/>
    <w:rsid w:val="00F3249B"/>
    <w:rsid w:val="00F3451F"/>
    <w:rsid w:val="00F347B0"/>
    <w:rsid w:val="00F34A90"/>
    <w:rsid w:val="00F3514E"/>
    <w:rsid w:val="00F355BE"/>
    <w:rsid w:val="00F35A65"/>
    <w:rsid w:val="00F35C31"/>
    <w:rsid w:val="00F35D62"/>
    <w:rsid w:val="00F360F9"/>
    <w:rsid w:val="00F3620B"/>
    <w:rsid w:val="00F3683F"/>
    <w:rsid w:val="00F36B5E"/>
    <w:rsid w:val="00F36BB9"/>
    <w:rsid w:val="00F36DF6"/>
    <w:rsid w:val="00F37278"/>
    <w:rsid w:val="00F372C9"/>
    <w:rsid w:val="00F379BA"/>
    <w:rsid w:val="00F404A7"/>
    <w:rsid w:val="00F40834"/>
    <w:rsid w:val="00F40D71"/>
    <w:rsid w:val="00F41A6B"/>
    <w:rsid w:val="00F41ABD"/>
    <w:rsid w:val="00F426A6"/>
    <w:rsid w:val="00F43313"/>
    <w:rsid w:val="00F43793"/>
    <w:rsid w:val="00F4382D"/>
    <w:rsid w:val="00F45521"/>
    <w:rsid w:val="00F45951"/>
    <w:rsid w:val="00F45C8C"/>
    <w:rsid w:val="00F45D06"/>
    <w:rsid w:val="00F45E26"/>
    <w:rsid w:val="00F46516"/>
    <w:rsid w:val="00F4685F"/>
    <w:rsid w:val="00F46BB1"/>
    <w:rsid w:val="00F47474"/>
    <w:rsid w:val="00F5076D"/>
    <w:rsid w:val="00F50A21"/>
    <w:rsid w:val="00F50C95"/>
    <w:rsid w:val="00F517F9"/>
    <w:rsid w:val="00F5291F"/>
    <w:rsid w:val="00F53B64"/>
    <w:rsid w:val="00F53F74"/>
    <w:rsid w:val="00F54DA7"/>
    <w:rsid w:val="00F54F2F"/>
    <w:rsid w:val="00F55796"/>
    <w:rsid w:val="00F55991"/>
    <w:rsid w:val="00F567FB"/>
    <w:rsid w:val="00F570FB"/>
    <w:rsid w:val="00F571DC"/>
    <w:rsid w:val="00F577DC"/>
    <w:rsid w:val="00F57A00"/>
    <w:rsid w:val="00F60056"/>
    <w:rsid w:val="00F6083C"/>
    <w:rsid w:val="00F60C5C"/>
    <w:rsid w:val="00F620B0"/>
    <w:rsid w:val="00F629F8"/>
    <w:rsid w:val="00F630ED"/>
    <w:rsid w:val="00F64170"/>
    <w:rsid w:val="00F643BE"/>
    <w:rsid w:val="00F64554"/>
    <w:rsid w:val="00F64AAE"/>
    <w:rsid w:val="00F64ADA"/>
    <w:rsid w:val="00F64BA0"/>
    <w:rsid w:val="00F64C16"/>
    <w:rsid w:val="00F658E5"/>
    <w:rsid w:val="00F66127"/>
    <w:rsid w:val="00F664C8"/>
    <w:rsid w:val="00F66F46"/>
    <w:rsid w:val="00F67C7C"/>
    <w:rsid w:val="00F70138"/>
    <w:rsid w:val="00F7089B"/>
    <w:rsid w:val="00F70A91"/>
    <w:rsid w:val="00F735D2"/>
    <w:rsid w:val="00F740D2"/>
    <w:rsid w:val="00F76A18"/>
    <w:rsid w:val="00F776D7"/>
    <w:rsid w:val="00F77882"/>
    <w:rsid w:val="00F80673"/>
    <w:rsid w:val="00F8069C"/>
    <w:rsid w:val="00F81571"/>
    <w:rsid w:val="00F82E47"/>
    <w:rsid w:val="00F8368E"/>
    <w:rsid w:val="00F83AA8"/>
    <w:rsid w:val="00F8549F"/>
    <w:rsid w:val="00F867F3"/>
    <w:rsid w:val="00F87134"/>
    <w:rsid w:val="00F87567"/>
    <w:rsid w:val="00F902FC"/>
    <w:rsid w:val="00F90C31"/>
    <w:rsid w:val="00F91669"/>
    <w:rsid w:val="00F918E5"/>
    <w:rsid w:val="00F91BF4"/>
    <w:rsid w:val="00F91F12"/>
    <w:rsid w:val="00F926A3"/>
    <w:rsid w:val="00F93756"/>
    <w:rsid w:val="00F93A61"/>
    <w:rsid w:val="00F93D38"/>
    <w:rsid w:val="00F94633"/>
    <w:rsid w:val="00F94DA1"/>
    <w:rsid w:val="00F95E6E"/>
    <w:rsid w:val="00F96635"/>
    <w:rsid w:val="00F97961"/>
    <w:rsid w:val="00FA0630"/>
    <w:rsid w:val="00FA17F8"/>
    <w:rsid w:val="00FA2519"/>
    <w:rsid w:val="00FA2C40"/>
    <w:rsid w:val="00FA347B"/>
    <w:rsid w:val="00FA3975"/>
    <w:rsid w:val="00FA3E83"/>
    <w:rsid w:val="00FA3EE6"/>
    <w:rsid w:val="00FA4A56"/>
    <w:rsid w:val="00FA4BE2"/>
    <w:rsid w:val="00FA4D71"/>
    <w:rsid w:val="00FA4FF1"/>
    <w:rsid w:val="00FA5045"/>
    <w:rsid w:val="00FA5221"/>
    <w:rsid w:val="00FA5773"/>
    <w:rsid w:val="00FA5A9F"/>
    <w:rsid w:val="00FA6141"/>
    <w:rsid w:val="00FA6330"/>
    <w:rsid w:val="00FA69FE"/>
    <w:rsid w:val="00FA7D47"/>
    <w:rsid w:val="00FB0612"/>
    <w:rsid w:val="00FB0651"/>
    <w:rsid w:val="00FB0A6D"/>
    <w:rsid w:val="00FB13BE"/>
    <w:rsid w:val="00FB15BE"/>
    <w:rsid w:val="00FB222D"/>
    <w:rsid w:val="00FB230A"/>
    <w:rsid w:val="00FB3291"/>
    <w:rsid w:val="00FB3B33"/>
    <w:rsid w:val="00FB4A12"/>
    <w:rsid w:val="00FB4DE5"/>
    <w:rsid w:val="00FB7189"/>
    <w:rsid w:val="00FB7516"/>
    <w:rsid w:val="00FB76F4"/>
    <w:rsid w:val="00FB77E8"/>
    <w:rsid w:val="00FC023D"/>
    <w:rsid w:val="00FC057B"/>
    <w:rsid w:val="00FC106D"/>
    <w:rsid w:val="00FC1B1D"/>
    <w:rsid w:val="00FC1D13"/>
    <w:rsid w:val="00FC1D98"/>
    <w:rsid w:val="00FC283B"/>
    <w:rsid w:val="00FC2F59"/>
    <w:rsid w:val="00FC3DD0"/>
    <w:rsid w:val="00FC43F5"/>
    <w:rsid w:val="00FC5AFE"/>
    <w:rsid w:val="00FC5D52"/>
    <w:rsid w:val="00FC7438"/>
    <w:rsid w:val="00FC79F7"/>
    <w:rsid w:val="00FC7CD9"/>
    <w:rsid w:val="00FD0401"/>
    <w:rsid w:val="00FD0E34"/>
    <w:rsid w:val="00FD31E2"/>
    <w:rsid w:val="00FD3436"/>
    <w:rsid w:val="00FD38D6"/>
    <w:rsid w:val="00FD3DF4"/>
    <w:rsid w:val="00FD4455"/>
    <w:rsid w:val="00FD5635"/>
    <w:rsid w:val="00FD5B61"/>
    <w:rsid w:val="00FD6BA7"/>
    <w:rsid w:val="00FD7377"/>
    <w:rsid w:val="00FD7788"/>
    <w:rsid w:val="00FD7EBA"/>
    <w:rsid w:val="00FE0034"/>
    <w:rsid w:val="00FE02C3"/>
    <w:rsid w:val="00FE032F"/>
    <w:rsid w:val="00FE03E8"/>
    <w:rsid w:val="00FE0711"/>
    <w:rsid w:val="00FE0E9C"/>
    <w:rsid w:val="00FE12D7"/>
    <w:rsid w:val="00FE1C92"/>
    <w:rsid w:val="00FE2248"/>
    <w:rsid w:val="00FE2543"/>
    <w:rsid w:val="00FE3D52"/>
    <w:rsid w:val="00FE3E50"/>
    <w:rsid w:val="00FE4180"/>
    <w:rsid w:val="00FE4734"/>
    <w:rsid w:val="00FE5587"/>
    <w:rsid w:val="00FE70D0"/>
    <w:rsid w:val="00FE76F0"/>
    <w:rsid w:val="00FE770F"/>
    <w:rsid w:val="00FE7ADF"/>
    <w:rsid w:val="00FE7C13"/>
    <w:rsid w:val="00FF022E"/>
    <w:rsid w:val="00FF1526"/>
    <w:rsid w:val="00FF2032"/>
    <w:rsid w:val="00FF27E2"/>
    <w:rsid w:val="00FF29CC"/>
    <w:rsid w:val="00FF3933"/>
    <w:rsid w:val="00FF3979"/>
    <w:rsid w:val="00FF4145"/>
    <w:rsid w:val="00FF4A74"/>
    <w:rsid w:val="00FF50E1"/>
    <w:rsid w:val="00FF6CB5"/>
    <w:rsid w:val="00FF759F"/>
    <w:rsid w:val="00FF7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5AC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715AC"/>
    <w:rPr>
      <w:rFonts w:cs="Calibri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E715AC"/>
    <w:rPr>
      <w:rFonts w:cs="Calibri"/>
      <w:lang w:eastAsia="en-US"/>
    </w:rPr>
  </w:style>
  <w:style w:type="table" w:customStyle="1" w:styleId="1">
    <w:name w:val="Сетка таблицы1"/>
    <w:uiPriority w:val="99"/>
    <w:rsid w:val="00E715A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E71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15AC"/>
    <w:rPr>
      <w:rFonts w:ascii="Tahoma" w:eastAsia="Times New Roman" w:hAnsi="Tahoma" w:cs="Tahoma"/>
      <w:sz w:val="16"/>
      <w:szCs w:val="16"/>
      <w:lang w:val="ru-RU"/>
    </w:rPr>
  </w:style>
  <w:style w:type="character" w:styleId="PlaceholderText">
    <w:name w:val="Placeholder Text"/>
    <w:basedOn w:val="DefaultParagraphFont"/>
    <w:uiPriority w:val="99"/>
    <w:semiHidden/>
    <w:rsid w:val="00E715AC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3.wmf"/><Relationship Id="rId26" Type="http://schemas.openxmlformats.org/officeDocument/2006/relationships/image" Target="media/image18.png"/><Relationship Id="rId3" Type="http://schemas.openxmlformats.org/officeDocument/2006/relationships/webSettings" Target="webSettings.xml"/><Relationship Id="rId21" Type="http://schemas.openxmlformats.org/officeDocument/2006/relationships/oleObject" Target="embeddings/oleObject4.bin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oleObject" Target="embeddings/oleObject2.bin"/><Relationship Id="rId25" Type="http://schemas.openxmlformats.org/officeDocument/2006/relationships/image" Target="media/image17.png"/><Relationship Id="rId2" Type="http://schemas.openxmlformats.org/officeDocument/2006/relationships/settings" Target="settings.xml"/><Relationship Id="rId16" Type="http://schemas.openxmlformats.org/officeDocument/2006/relationships/image" Target="media/image12.wmf"/><Relationship Id="rId20" Type="http://schemas.openxmlformats.org/officeDocument/2006/relationships/image" Target="media/image14.wm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16.png"/><Relationship Id="rId5" Type="http://schemas.openxmlformats.org/officeDocument/2006/relationships/image" Target="media/image2.png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5.bin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oleObject" Target="embeddings/oleObject3.bin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wmf"/><Relationship Id="rId22" Type="http://schemas.openxmlformats.org/officeDocument/2006/relationships/image" Target="media/image15.wmf"/><Relationship Id="rId27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79</TotalTime>
  <Pages>2</Pages>
  <Words>343</Words>
  <Characters>1961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Коля</cp:lastModifiedBy>
  <cp:revision>11</cp:revision>
  <cp:lastPrinted>2016-07-02T12:50:00Z</cp:lastPrinted>
  <dcterms:created xsi:type="dcterms:W3CDTF">2016-06-30T21:13:00Z</dcterms:created>
  <dcterms:modified xsi:type="dcterms:W3CDTF">2021-06-10T09:57:00Z</dcterms:modified>
</cp:coreProperties>
</file>