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29.85pt;margin-top:28.350008pt;width:374.8pt;height:339.75pt;mso-position-horizontal-relative:page;mso-position-vertical-relative:page;z-index:-53" coordorigin="597,567" coordsize="7496,6795">
            <v:shape style="position:absolute;left:597;top:567;width:7495;height:6794" type="#_x0000_t75" stroked="false">
              <v:imagedata r:id="rId5" o:title=""/>
            </v:shape>
            <v:group style="position:absolute;left:2403;top:5498;width:5087;height:477" coordorigin="2403,5498" coordsize="5087,477">
              <v:shape style="position:absolute;left:2403;top:5498;width:5087;height:477" coordorigin="2403,5498" coordsize="5087,477" path="m2403,5975l7490,5975,7490,5498,2403,5498,2403,5975xe" filled="t" fillcolor="#FFFFFF" stroked="f">
                <v:path arrowok="t"/>
                <v:fill type="solid"/>
              </v:shape>
            </v:group>
            <v:group style="position:absolute;left:2207;top:1496;width:2927;height:412" coordorigin="2207,1496" coordsize="2927,412">
              <v:shape style="position:absolute;left:2207;top:1496;width:2927;height:412" coordorigin="2207,1496" coordsize="2927,412" path="m2207,1908l5134,1908,5134,1496,2207,1496,2207,1908xe" filled="t" fillcolor="#FFFFFF" stroked="f">
                <v:path arrowok="t"/>
                <v:fill type="solid"/>
              </v:shape>
            </v:group>
            <v:group style="position:absolute;left:2306;top:2979;width:2927;height:412" coordorigin="2306,2979" coordsize="2927,412">
              <v:shape style="position:absolute;left:2306;top:2979;width:2927;height:412" coordorigin="2306,2979" coordsize="2927,412" path="m2306,3391l5233,3391,5233,2979,2306,2979,2306,3391xe" filled="t" fillcolor="#FFFFFF" stroked="f">
                <v:path arrowok="t"/>
                <v:fill type="solid"/>
              </v:shape>
            </v:group>
            <v:group style="position:absolute;left:7583;top:3684;width:477;height:197" coordorigin="7583,3684" coordsize="477,197">
              <v:shape style="position:absolute;left:7583;top:3684;width:477;height:197" coordorigin="7583,3684" coordsize="477,197" path="m7583,3881l8060,3881,8060,3684,7583,3684,7583,3881xe" filled="t" fillcolor="#FFFFFF" stroked="f">
                <v:path arrowok="t"/>
                <v:fill type="solid"/>
              </v:shape>
            </v:group>
            <v:group style="position:absolute;left:2306;top:4264;width:4866;height:495" coordorigin="2306,4264" coordsize="4866,495">
              <v:shape style="position:absolute;left:2306;top:4264;width:4866;height:495" coordorigin="2306,4264" coordsize="4866,495" path="m2306,4759l7172,4759,7172,4264,2306,4264,2306,4759xe" filled="t" fillcolor="#FFFFFF" stroked="f">
                <v:path arrowok="t"/>
                <v:fill type="solid"/>
              </v:shape>
            </v:group>
            <v:group style="position:absolute;left:1552;top:3534;width:6031;height:364" coordorigin="1552,3534" coordsize="6031,364">
              <v:shape style="position:absolute;left:1552;top:3534;width:6031;height:364" coordorigin="1552,3534" coordsize="6031,364" path="m1552,3898l7583,3898,7583,3534,1552,3534,1552,3898xe" filled="t" fillcolor="#FFFFFF" stroked="f">
                <v:path arrowok="t"/>
                <v:fill type="solid"/>
              </v:shape>
            </v:group>
            <v:group style="position:absolute;left:1552;top:6246;width:1702;height:271" coordorigin="1552,6246" coordsize="1702,271">
              <v:shape style="position:absolute;left:1552;top:6246;width:1702;height:271" coordorigin="1552,6246" coordsize="1702,271" path="m1552,6517l3254,6517,3254,6246,1552,6246,1552,6517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40.149994pt;margin-top:28.350008pt;width:374.9pt;height:337.55pt;mso-position-horizontal-relative:page;mso-position-vertical-relative:page;z-index:-52" coordorigin="8803,567" coordsize="7498,6751">
            <v:shape style="position:absolute;left:8803;top:567;width:7498;height:6751" type="#_x0000_t75" stroked="false">
              <v:imagedata r:id="rId6" o:title=""/>
            </v:shape>
            <v:group style="position:absolute;left:10545;top:1908;width:5325;height:447" coordorigin="10545,1908" coordsize="5325,447">
              <v:shape style="position:absolute;left:10545;top:1908;width:5325;height:447" coordorigin="10545,1908" coordsize="5325,447" path="m10545,2355l15870,2355,15870,1908,10545,1908,10545,2355xe" filled="t" fillcolor="#FFFFFF" stroked="f">
                <v:path arrowok="t"/>
                <v:fill type="solid"/>
              </v:shape>
            </v:group>
            <v:group style="position:absolute;left:10545;top:3195;width:4980;height:339" coordorigin="10545,3195" coordsize="4980,339">
              <v:shape style="position:absolute;left:10545;top:3195;width:4980;height:339" coordorigin="10545,3195" coordsize="4980,339" path="m10545,3534l15525,3534,15525,3195,10545,3195,10545,3534xe" filled="t" fillcolor="#FFFFFF" stroked="f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Найдите</w:t>
      </w:r>
      <w:r>
        <w:rPr/>
        <w:t> </w:t>
      </w:r>
      <w:r>
        <w:rPr>
          <w:spacing w:val="-1"/>
        </w:rPr>
        <w:t>значение</w:t>
      </w:r>
      <w:r>
        <w:rPr>
          <w:spacing w:val="-2"/>
        </w:rPr>
        <w:t> </w:t>
      </w:r>
      <w:r>
        <w:rPr>
          <w:spacing w:val="-1"/>
        </w:rPr>
        <w:t>выражения:</w:t>
      </w:r>
    </w:p>
    <w:sectPr>
      <w:type w:val="continuous"/>
      <w:pgSz w:w="16840" w:h="11910" w:orient="landscape"/>
      <w:pgMar w:top="1100" w:bottom="280" w:left="158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6"/>
      <w:ind w:left="116"/>
    </w:pPr>
    <w:rPr>
      <w:rFonts w:ascii="Calibri" w:hAnsi="Calibri" w:eastAsia="Calibri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terms:created xsi:type="dcterms:W3CDTF">2018-11-27T20:03:29Z</dcterms:created>
  <dcterms:modified xsi:type="dcterms:W3CDTF">2018-11-27T20:03:29Z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LastSaved">
    <vt:filetime>2018-11-27T00:00:00Z</vt:filetime>
  </property>
</Properties>
</file>