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26" w:rsidRPr="008402FC" w:rsidRDefault="00C21F0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58F5973" wp14:editId="55841423">
            <wp:extent cx="5857875" cy="608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526" w:rsidRPr="008402F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05"/>
    <w:rsid w:val="00604526"/>
    <w:rsid w:val="008402FC"/>
    <w:rsid w:val="00C2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89364-B1DC-48DC-B559-EA7DEEAB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a7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d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e">
    <w:name w:val="Intense Reference"/>
    <w:basedOn w:val="a0"/>
    <w:uiPriority w:val="32"/>
    <w:qFormat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Pr>
      <w:b/>
      <w:bCs/>
      <w:smallCaps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a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2;&#1073;&#1091;&#1096;&#1082;&#1072;\AppData\Roaming\Microsoft\&#1064;&#1072;&#1073;&#1083;&#1086;&#1085;&#1099;\&#1041;&#1083;&#1072;&#1085;&#1082;%20&#1040;&#1089;&#1087;&#1077;&#1082;&#1090;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Аспект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Бабушка</dc:creator>
  <cp:keywords/>
  <cp:lastModifiedBy>Бабушка</cp:lastModifiedBy>
  <cp:revision>2</cp:revision>
  <dcterms:created xsi:type="dcterms:W3CDTF">2017-02-15T20:47:00Z</dcterms:created>
  <dcterms:modified xsi:type="dcterms:W3CDTF">2017-02-15T20:48:00Z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